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8879B" w14:textId="78995CA4" w:rsidR="00100FCD" w:rsidRPr="005B7A2D" w:rsidRDefault="003839A7" w:rsidP="00621A46">
      <w:pPr>
        <w:spacing w:beforeLines="50" w:before="156" w:afterLines="50" w:after="156"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5B7A2D">
        <w:rPr>
          <w:rFonts w:ascii="方正小标宋简体" w:eastAsia="方正小标宋简体" w:hint="eastAsia"/>
          <w:sz w:val="36"/>
          <w:szCs w:val="36"/>
        </w:rPr>
        <w:t>第</w:t>
      </w:r>
      <w:r w:rsidR="00A854DB">
        <w:rPr>
          <w:rFonts w:ascii="方正小标宋简体" w:eastAsia="方正小标宋简体" w:hint="eastAsia"/>
          <w:sz w:val="36"/>
          <w:szCs w:val="36"/>
        </w:rPr>
        <w:t>三</w:t>
      </w:r>
      <w:r w:rsidRPr="005B7A2D">
        <w:rPr>
          <w:rFonts w:ascii="方正小标宋简体" w:eastAsia="方正小标宋简体" w:hint="eastAsia"/>
          <w:sz w:val="36"/>
          <w:szCs w:val="36"/>
        </w:rPr>
        <w:t>届</w:t>
      </w:r>
      <w:r w:rsidR="00E17675">
        <w:rPr>
          <w:rFonts w:ascii="方正小标宋简体" w:eastAsia="方正小标宋简体" w:hint="eastAsia"/>
          <w:sz w:val="36"/>
          <w:szCs w:val="36"/>
        </w:rPr>
        <w:t>延边作家协会</w:t>
      </w:r>
      <w:r w:rsidRPr="005B7A2D">
        <w:rPr>
          <w:rFonts w:ascii="方正小标宋简体" w:eastAsia="方正小标宋简体" w:hint="eastAsia"/>
          <w:sz w:val="36"/>
          <w:szCs w:val="36"/>
        </w:rPr>
        <w:t>“青年文学奖”参赛登记表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5"/>
        <w:gridCol w:w="1785"/>
        <w:gridCol w:w="1135"/>
        <w:gridCol w:w="141"/>
        <w:gridCol w:w="425"/>
        <w:gridCol w:w="852"/>
        <w:gridCol w:w="279"/>
        <w:gridCol w:w="1278"/>
        <w:gridCol w:w="1666"/>
      </w:tblGrid>
      <w:tr w:rsidR="0002639D" w:rsidRPr="0049456E" w14:paraId="638A1E69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152F" w14:textId="77777777" w:rsidR="00543FD5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真实</w:t>
            </w:r>
            <w:r w:rsidR="001D2828" w:rsidRPr="00412754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77AD" w14:textId="77777777" w:rsidR="00543FD5" w:rsidRPr="0049456E" w:rsidRDefault="00543FD5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0C41" w14:textId="77777777" w:rsidR="00543FD5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DC61" w14:textId="77777777" w:rsidR="00543FD5" w:rsidRPr="0049456E" w:rsidRDefault="00543FD5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2A6" w14:textId="77777777" w:rsidR="00543FD5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F0A0" w14:textId="77777777" w:rsidR="00543FD5" w:rsidRPr="0049456E" w:rsidRDefault="00543FD5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02639D" w:rsidRPr="0049456E" w14:paraId="1CEF46A6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9EC0" w14:textId="77777777" w:rsidR="0002639D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0836" w14:textId="77777777" w:rsidR="0002639D" w:rsidRPr="0049456E" w:rsidRDefault="0002639D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DEFF" w14:textId="77777777" w:rsidR="0002639D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b/>
                <w:sz w:val="28"/>
                <w:szCs w:val="28"/>
              </w:rPr>
              <w:t>身份证号</w:t>
            </w:r>
          </w:p>
        </w:tc>
        <w:tc>
          <w:tcPr>
            <w:tcW w:w="21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E59B" w14:textId="77777777" w:rsidR="0002639D" w:rsidRPr="0049456E" w:rsidRDefault="0002639D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412754" w:rsidRPr="0049456E" w14:paraId="5D278965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11E4" w14:textId="77777777" w:rsidR="00412754" w:rsidRPr="00412754" w:rsidRDefault="00412754" w:rsidP="00EF7BB4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工作单位</w:t>
            </w:r>
          </w:p>
        </w:tc>
        <w:tc>
          <w:tcPr>
            <w:tcW w:w="40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2B86" w14:textId="77777777" w:rsidR="00412754" w:rsidRPr="0049456E" w:rsidRDefault="00412754" w:rsidP="00EF7BB4">
            <w:pPr>
              <w:jc w:val="center"/>
              <w:rPr>
                <w:sz w:val="28"/>
                <w:szCs w:val="28"/>
              </w:rPr>
            </w:pPr>
          </w:p>
        </w:tc>
      </w:tr>
      <w:tr w:rsidR="00C5737D" w:rsidRPr="0049456E" w14:paraId="162115FD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E01A" w14:textId="77777777" w:rsidR="0002639D" w:rsidRPr="00412754" w:rsidRDefault="0002639D" w:rsidP="007F75EE">
            <w:pPr>
              <w:spacing w:line="460" w:lineRule="exact"/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通讯地址</w:t>
            </w:r>
          </w:p>
          <w:p w14:paraId="2B781B51" w14:textId="77777777" w:rsidR="00C5737D" w:rsidRPr="00412754" w:rsidRDefault="0002639D" w:rsidP="007F75EE">
            <w:pPr>
              <w:spacing w:line="460" w:lineRule="exact"/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及邮编</w:t>
            </w:r>
          </w:p>
        </w:tc>
        <w:tc>
          <w:tcPr>
            <w:tcW w:w="40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AC0C" w14:textId="77777777" w:rsidR="00C5737D" w:rsidRPr="0049456E" w:rsidRDefault="00C5737D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02639D" w:rsidRPr="0049456E" w14:paraId="47B65857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4548" w14:textId="77777777" w:rsidR="0002639D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6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A1BC" w14:textId="77777777" w:rsidR="0002639D" w:rsidRPr="0049456E" w:rsidRDefault="0002639D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AD8C" w14:textId="77777777" w:rsidR="0002639D" w:rsidRPr="00746CA7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746CA7">
              <w:rPr>
                <w:rFonts w:hint="eastAsia"/>
                <w:b/>
                <w:sz w:val="28"/>
                <w:szCs w:val="28"/>
              </w:rPr>
              <w:t>微信号</w:t>
            </w:r>
          </w:p>
        </w:tc>
        <w:tc>
          <w:tcPr>
            <w:tcW w:w="1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9E43" w14:textId="77777777" w:rsidR="0002639D" w:rsidRPr="0049456E" w:rsidRDefault="0002639D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746CA7" w:rsidRPr="0049456E" w14:paraId="2C5BCEE9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DFF1" w14:textId="77777777" w:rsidR="00746CA7" w:rsidRPr="00412754" w:rsidRDefault="00746CA7" w:rsidP="00EF7BB4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16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EE53" w14:textId="77777777" w:rsidR="00746CA7" w:rsidRPr="0049456E" w:rsidRDefault="00746CA7" w:rsidP="00EF7B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D4D2" w14:textId="77777777" w:rsidR="00746CA7" w:rsidRPr="00746CA7" w:rsidRDefault="00746CA7" w:rsidP="00EF7BB4">
            <w:pPr>
              <w:jc w:val="center"/>
              <w:rPr>
                <w:b/>
                <w:sz w:val="28"/>
                <w:szCs w:val="28"/>
              </w:rPr>
            </w:pPr>
            <w:r w:rsidRPr="00746CA7">
              <w:rPr>
                <w:rFonts w:hint="eastAsia"/>
                <w:b/>
                <w:sz w:val="28"/>
                <w:szCs w:val="28"/>
              </w:rPr>
              <w:t>作品</w:t>
            </w:r>
            <w:r>
              <w:rPr>
                <w:rFonts w:hint="eastAsia"/>
                <w:b/>
                <w:sz w:val="28"/>
                <w:szCs w:val="28"/>
              </w:rPr>
              <w:t>体裁</w:t>
            </w:r>
          </w:p>
        </w:tc>
        <w:tc>
          <w:tcPr>
            <w:tcW w:w="1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60FF" w14:textId="77777777" w:rsidR="00746CA7" w:rsidRPr="0049456E" w:rsidRDefault="00746CA7" w:rsidP="00EF7BB4">
            <w:pPr>
              <w:jc w:val="center"/>
              <w:rPr>
                <w:sz w:val="28"/>
                <w:szCs w:val="28"/>
              </w:rPr>
            </w:pPr>
          </w:p>
        </w:tc>
      </w:tr>
      <w:tr w:rsidR="00746CA7" w:rsidRPr="0049456E" w14:paraId="2ED9E325" w14:textId="77777777" w:rsidTr="00621A46">
        <w:trPr>
          <w:trHeight w:val="851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83EE" w14:textId="77777777" w:rsidR="00746CA7" w:rsidRPr="00412754" w:rsidRDefault="00746CA7" w:rsidP="002E3D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作品题目</w:t>
            </w:r>
          </w:p>
        </w:tc>
        <w:tc>
          <w:tcPr>
            <w:tcW w:w="40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1FA5" w14:textId="77777777" w:rsidR="00746CA7" w:rsidRPr="0049456E" w:rsidRDefault="00746CA7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491B79" w:rsidRPr="0049456E" w14:paraId="21FF7AA6" w14:textId="77777777" w:rsidTr="00186A65">
        <w:trPr>
          <w:trHeight w:val="4313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D2FC" w14:textId="77777777" w:rsidR="00FB6780" w:rsidRPr="00621A46" w:rsidRDefault="00FB6780" w:rsidP="001655AF">
            <w:pPr>
              <w:jc w:val="center"/>
              <w:rPr>
                <w:b/>
                <w:sz w:val="28"/>
                <w:szCs w:val="28"/>
              </w:rPr>
            </w:pPr>
            <w:r w:rsidRPr="00621A46">
              <w:rPr>
                <w:rFonts w:hint="eastAsia"/>
                <w:b/>
                <w:sz w:val="28"/>
                <w:szCs w:val="28"/>
              </w:rPr>
              <w:t>作</w:t>
            </w:r>
          </w:p>
          <w:p w14:paraId="2D0A17DE" w14:textId="77777777" w:rsidR="00491B79" w:rsidRPr="00621A46" w:rsidRDefault="00FB6780" w:rsidP="001655AF">
            <w:pPr>
              <w:jc w:val="center"/>
              <w:rPr>
                <w:b/>
                <w:sz w:val="28"/>
                <w:szCs w:val="28"/>
              </w:rPr>
            </w:pPr>
            <w:r w:rsidRPr="00621A46">
              <w:rPr>
                <w:rFonts w:hint="eastAsia"/>
                <w:b/>
                <w:sz w:val="28"/>
                <w:szCs w:val="28"/>
              </w:rPr>
              <w:t>者</w:t>
            </w:r>
          </w:p>
          <w:p w14:paraId="77425F1C" w14:textId="77777777" w:rsidR="00BB7331" w:rsidRPr="00621A46" w:rsidRDefault="00491B79" w:rsidP="001655AF">
            <w:pPr>
              <w:jc w:val="center"/>
              <w:rPr>
                <w:b/>
                <w:sz w:val="28"/>
                <w:szCs w:val="28"/>
              </w:rPr>
            </w:pPr>
            <w:r w:rsidRPr="00621A46">
              <w:rPr>
                <w:rFonts w:hint="eastAsia"/>
                <w:b/>
                <w:sz w:val="28"/>
                <w:szCs w:val="28"/>
              </w:rPr>
              <w:t>简</w:t>
            </w:r>
          </w:p>
          <w:p w14:paraId="4847AF9B" w14:textId="77777777" w:rsidR="00C5737D" w:rsidRPr="0049456E" w:rsidRDefault="00491B79" w:rsidP="001655AF">
            <w:pPr>
              <w:jc w:val="center"/>
              <w:rPr>
                <w:sz w:val="28"/>
                <w:szCs w:val="28"/>
              </w:rPr>
            </w:pPr>
            <w:proofErr w:type="gramStart"/>
            <w:r w:rsidRPr="00621A46">
              <w:rPr>
                <w:rFonts w:hint="eastAsia"/>
                <w:b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0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9FA9" w14:textId="77777777" w:rsidR="00BD7515" w:rsidRPr="0049456E" w:rsidRDefault="000C5FDD" w:rsidP="000C5FDD">
            <w:pPr>
              <w:spacing w:line="420" w:lineRule="exact"/>
              <w:ind w:firstLineChars="200" w:firstLine="480"/>
              <w:rPr>
                <w:sz w:val="28"/>
                <w:szCs w:val="28"/>
              </w:rPr>
            </w:pPr>
            <w:r w:rsidRPr="000C5FDD">
              <w:rPr>
                <w:rFonts w:asciiTheme="minorEastAsia" w:eastAsiaTheme="minorEastAsia" w:hAnsiTheme="minorEastAsia" w:hint="eastAsia"/>
                <w:sz w:val="24"/>
              </w:rPr>
              <w:t>（100字左右，请用汉文填写）</w:t>
            </w:r>
          </w:p>
          <w:p w14:paraId="0E81BB6A" w14:textId="77777777" w:rsidR="00491B79" w:rsidRPr="00B20223" w:rsidRDefault="000C5FDD" w:rsidP="000C5FDD">
            <w:pPr>
              <w:spacing w:line="42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</w:tc>
      </w:tr>
    </w:tbl>
    <w:p w14:paraId="6110E691" w14:textId="77777777" w:rsidR="004852DA" w:rsidRPr="00621A46" w:rsidRDefault="004852DA" w:rsidP="003370FF">
      <w:pPr>
        <w:adjustRightInd w:val="0"/>
        <w:snapToGrid w:val="0"/>
        <w:spacing w:line="360" w:lineRule="exact"/>
        <w:rPr>
          <w:rFonts w:ascii="楷体_GB2312" w:eastAsia="楷体_GB2312"/>
          <w:b/>
          <w:sz w:val="24"/>
        </w:rPr>
      </w:pPr>
      <w:r w:rsidRPr="00621A46">
        <w:rPr>
          <w:rFonts w:ascii="楷体_GB2312" w:eastAsia="楷体_GB2312" w:hint="eastAsia"/>
          <w:b/>
          <w:sz w:val="24"/>
        </w:rPr>
        <w:t>填表说明：</w:t>
      </w:r>
    </w:p>
    <w:p w14:paraId="606A29F8" w14:textId="77777777" w:rsidR="00621A46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1.</w:t>
      </w:r>
      <w:r w:rsidR="00F70E34">
        <w:rPr>
          <w:rFonts w:ascii="楷体_GB2312" w:eastAsia="楷体_GB2312" w:hint="eastAsia"/>
          <w:b/>
          <w:sz w:val="24"/>
        </w:rPr>
        <w:t xml:space="preserve"> </w:t>
      </w:r>
      <w:r w:rsidRPr="00621A46">
        <w:rPr>
          <w:rFonts w:ascii="楷体_GB2312" w:eastAsia="楷体_GB2312" w:hint="eastAsia"/>
          <w:b/>
          <w:sz w:val="24"/>
        </w:rPr>
        <w:t>以上内容，请务必用汉文填写，以备存档。</w:t>
      </w:r>
    </w:p>
    <w:p w14:paraId="63D8F6CB" w14:textId="77777777" w:rsidR="00621A46" w:rsidRDefault="00621A46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2.</w:t>
      </w:r>
      <w:r w:rsidR="00F70E34">
        <w:rPr>
          <w:rFonts w:ascii="楷体_GB2312" w:eastAsia="楷体_GB2312" w:hint="eastAsia"/>
          <w:b/>
          <w:sz w:val="24"/>
        </w:rPr>
        <w:t xml:space="preserve"> 请在</w:t>
      </w:r>
      <w:r w:rsidR="00670388">
        <w:rPr>
          <w:rFonts w:ascii="楷体_GB2312" w:eastAsia="楷体_GB2312" w:hint="eastAsia"/>
          <w:b/>
          <w:sz w:val="24"/>
        </w:rPr>
        <w:t>表格</w:t>
      </w:r>
      <w:r w:rsidR="00F70E34">
        <w:rPr>
          <w:rFonts w:ascii="楷体_GB2312" w:eastAsia="楷体_GB2312" w:hint="eastAsia"/>
          <w:b/>
          <w:sz w:val="24"/>
        </w:rPr>
        <w:t>后附页填写“作品体裁”</w:t>
      </w:r>
      <w:r w:rsidR="00B8065C">
        <w:rPr>
          <w:rFonts w:ascii="楷体_GB2312" w:eastAsia="楷体_GB2312" w:hint="eastAsia"/>
          <w:b/>
          <w:sz w:val="24"/>
        </w:rPr>
        <w:t>（例：短篇小说、中篇小说、诗歌、散文、文学评论、儿童诗歌、儿童散文、寓言、童话等等）</w:t>
      </w:r>
      <w:r w:rsidR="00F70E34">
        <w:rPr>
          <w:rFonts w:ascii="楷体_GB2312" w:eastAsia="楷体_GB2312" w:hint="eastAsia"/>
          <w:b/>
          <w:sz w:val="24"/>
        </w:rPr>
        <w:t>和“作品题目”</w:t>
      </w:r>
      <w:r w:rsidR="0018145F">
        <w:rPr>
          <w:rFonts w:ascii="楷体_GB2312" w:eastAsia="楷体_GB2312" w:hint="eastAsia"/>
          <w:b/>
          <w:sz w:val="24"/>
        </w:rPr>
        <w:t>。</w:t>
      </w:r>
      <w:proofErr w:type="gramStart"/>
      <w:r w:rsidR="00F70E34">
        <w:rPr>
          <w:rFonts w:ascii="楷体_GB2312" w:eastAsia="楷体_GB2312" w:hint="eastAsia"/>
          <w:b/>
          <w:sz w:val="24"/>
        </w:rPr>
        <w:t>“作品编号”栏请空出</w:t>
      </w:r>
      <w:proofErr w:type="gramEnd"/>
      <w:r w:rsidR="00F70E34">
        <w:rPr>
          <w:rFonts w:ascii="楷体_GB2312" w:eastAsia="楷体_GB2312" w:hint="eastAsia"/>
          <w:b/>
          <w:sz w:val="24"/>
        </w:rPr>
        <w:t>，不必填写。</w:t>
      </w:r>
    </w:p>
    <w:p w14:paraId="1580B293" w14:textId="77777777" w:rsidR="005B7A2D" w:rsidRDefault="005B7A2D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3. 请在</w:t>
      </w:r>
      <w:r w:rsidR="00670388">
        <w:rPr>
          <w:rFonts w:ascii="楷体_GB2312" w:eastAsia="楷体_GB2312" w:hint="eastAsia"/>
          <w:b/>
          <w:sz w:val="24"/>
        </w:rPr>
        <w:t>表格</w:t>
      </w:r>
      <w:r>
        <w:rPr>
          <w:rFonts w:ascii="楷体_GB2312" w:eastAsia="楷体_GB2312" w:hint="eastAsia"/>
          <w:b/>
          <w:sz w:val="24"/>
        </w:rPr>
        <w:t>后附页中</w:t>
      </w:r>
      <w:r w:rsidR="00670388">
        <w:rPr>
          <w:rFonts w:ascii="楷体_GB2312" w:eastAsia="楷体_GB2312" w:hint="eastAsia"/>
          <w:b/>
          <w:sz w:val="24"/>
        </w:rPr>
        <w:t>，直接附完整作品，不必以单独文件</w:t>
      </w:r>
      <w:r w:rsidR="00B8065C">
        <w:rPr>
          <w:rFonts w:ascii="楷体_GB2312" w:eastAsia="楷体_GB2312" w:hint="eastAsia"/>
          <w:b/>
          <w:sz w:val="24"/>
        </w:rPr>
        <w:t>形式</w:t>
      </w:r>
      <w:r w:rsidR="00670388">
        <w:rPr>
          <w:rFonts w:ascii="楷体_GB2312" w:eastAsia="楷体_GB2312" w:hint="eastAsia"/>
          <w:b/>
          <w:sz w:val="24"/>
        </w:rPr>
        <w:t>发送</w:t>
      </w:r>
      <w:r w:rsidR="00186A65">
        <w:rPr>
          <w:rFonts w:ascii="楷体_GB2312" w:eastAsia="楷体_GB2312" w:hint="eastAsia"/>
          <w:b/>
          <w:sz w:val="24"/>
        </w:rPr>
        <w:t>（文本格式要求：字体</w:t>
      </w:r>
      <w:proofErr w:type="spellStart"/>
      <w:r w:rsidR="00186A65">
        <w:rPr>
          <w:rFonts w:ascii="楷体_GB2312" w:eastAsia="楷体_GB2312" w:hint="eastAsia"/>
          <w:b/>
          <w:sz w:val="24"/>
        </w:rPr>
        <w:t>Batang</w:t>
      </w:r>
      <w:proofErr w:type="spellEnd"/>
      <w:r w:rsidR="00186A65">
        <w:rPr>
          <w:rFonts w:ascii="楷体_GB2312" w:eastAsia="楷体_GB2312" w:hint="eastAsia"/>
          <w:b/>
          <w:sz w:val="24"/>
        </w:rPr>
        <w:t>小四；行间距固定值23）</w:t>
      </w:r>
      <w:r w:rsidR="00670388">
        <w:rPr>
          <w:rFonts w:ascii="楷体_GB2312" w:eastAsia="楷体_GB2312" w:hint="eastAsia"/>
          <w:b/>
          <w:sz w:val="24"/>
        </w:rPr>
        <w:t>。</w:t>
      </w:r>
    </w:p>
    <w:p w14:paraId="054F694E" w14:textId="77777777" w:rsidR="00670388" w:rsidRDefault="00670388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 xml:space="preserve">4. </w:t>
      </w:r>
      <w:r w:rsidR="00637B34">
        <w:rPr>
          <w:rFonts w:ascii="楷体_GB2312" w:eastAsia="楷体_GB2312" w:hint="eastAsia"/>
          <w:b/>
          <w:sz w:val="24"/>
        </w:rPr>
        <w:t>表格后附页作品中</w:t>
      </w:r>
      <w:r>
        <w:rPr>
          <w:rFonts w:ascii="楷体_GB2312" w:eastAsia="楷体_GB2312" w:hint="eastAsia"/>
          <w:b/>
          <w:sz w:val="24"/>
        </w:rPr>
        <w:t>，不必附作者</w:t>
      </w:r>
      <w:r w:rsidR="00423FED">
        <w:rPr>
          <w:rFonts w:ascii="楷体_GB2312" w:eastAsia="楷体_GB2312" w:hint="eastAsia"/>
          <w:b/>
          <w:sz w:val="24"/>
        </w:rPr>
        <w:t>姓名</w:t>
      </w:r>
      <w:r>
        <w:rPr>
          <w:rFonts w:ascii="楷体_GB2312" w:eastAsia="楷体_GB2312" w:hint="eastAsia"/>
          <w:b/>
          <w:sz w:val="24"/>
        </w:rPr>
        <w:t>。</w:t>
      </w:r>
    </w:p>
    <w:p w14:paraId="528775C7" w14:textId="77777777" w:rsidR="00621A46" w:rsidRDefault="00621A46">
      <w:pPr>
        <w:widowControl/>
        <w:jc w:val="left"/>
        <w:rPr>
          <w:rFonts w:ascii="楷体_GB2312" w:eastAsia="楷体_GB2312"/>
          <w:b/>
          <w:sz w:val="24"/>
        </w:rPr>
      </w:pPr>
      <w:r>
        <w:rPr>
          <w:rFonts w:ascii="楷体_GB2312" w:eastAsia="楷体_GB2312"/>
          <w:b/>
          <w:sz w:val="24"/>
        </w:rPr>
        <w:br w:type="page"/>
      </w:r>
    </w:p>
    <w:p w14:paraId="31BE4616" w14:textId="77777777" w:rsidR="00621A46" w:rsidRPr="00621A46" w:rsidRDefault="00621A46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lastRenderedPageBreak/>
        <w:t>作品编号：</w:t>
      </w:r>
    </w:p>
    <w:p w14:paraId="6B9377F5" w14:textId="77777777" w:rsidR="002838F7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作品体裁：</w:t>
      </w:r>
    </w:p>
    <w:p w14:paraId="136DD42A" w14:textId="77777777" w:rsidR="00621A46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作品题目：</w:t>
      </w:r>
    </w:p>
    <w:p w14:paraId="777100EF" w14:textId="77777777" w:rsidR="00621A46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</w:p>
    <w:p w14:paraId="453DBB13" w14:textId="77777777" w:rsidR="00670388" w:rsidRPr="004E59A0" w:rsidRDefault="00670388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  <w:r>
        <w:rPr>
          <w:rFonts w:ascii="楷体_GB2312" w:eastAsia="楷体_GB2312"/>
          <w:b/>
          <w:sz w:val="24"/>
        </w:rPr>
        <w:t>作品正文</w:t>
      </w:r>
      <w:r>
        <w:rPr>
          <w:rFonts w:ascii="楷体_GB2312" w:eastAsia="楷体_GB2312" w:hint="eastAsia"/>
          <w:b/>
          <w:sz w:val="24"/>
        </w:rPr>
        <w:t>：（</w:t>
      </w:r>
      <w:r w:rsidR="00072362">
        <w:rPr>
          <w:rFonts w:ascii="楷体_GB2312" w:eastAsia="楷体_GB2312" w:hint="eastAsia"/>
          <w:b/>
          <w:sz w:val="24"/>
        </w:rPr>
        <w:t>作品中</w:t>
      </w:r>
      <w:r>
        <w:rPr>
          <w:rFonts w:ascii="楷体_GB2312" w:eastAsia="楷体_GB2312" w:hint="eastAsia"/>
          <w:b/>
          <w:sz w:val="24"/>
        </w:rPr>
        <w:t>不必附作者</w:t>
      </w:r>
      <w:r w:rsidR="00423FED">
        <w:rPr>
          <w:rFonts w:ascii="楷体_GB2312" w:eastAsia="楷体_GB2312" w:hint="eastAsia"/>
          <w:b/>
          <w:sz w:val="24"/>
        </w:rPr>
        <w:t>姓名</w:t>
      </w:r>
      <w:r>
        <w:rPr>
          <w:rFonts w:ascii="楷体_GB2312" w:eastAsia="楷体_GB2312" w:hint="eastAsia"/>
          <w:b/>
          <w:sz w:val="24"/>
        </w:rPr>
        <w:t>）</w:t>
      </w:r>
    </w:p>
    <w:p w14:paraId="6C3E9141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</w:p>
    <w:p w14:paraId="37576426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</w:p>
    <w:p w14:paraId="2EA9D142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</w:p>
    <w:p w14:paraId="43CDA772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b/>
          <w:sz w:val="24"/>
        </w:rPr>
      </w:pPr>
    </w:p>
    <w:sectPr w:rsidR="004E59A0" w:rsidRPr="004E59A0" w:rsidSect="00E2568A">
      <w:pgSz w:w="11906" w:h="16838"/>
      <w:pgMar w:top="1134" w:right="1418" w:bottom="1134" w:left="141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0DD38" w14:textId="77777777" w:rsidR="00D01E1B" w:rsidRDefault="00D01E1B" w:rsidP="005004D8">
      <w:r>
        <w:separator/>
      </w:r>
    </w:p>
  </w:endnote>
  <w:endnote w:type="continuationSeparator" w:id="0">
    <w:p w14:paraId="6A42B701" w14:textId="77777777" w:rsidR="00D01E1B" w:rsidRDefault="00D01E1B" w:rsidP="0050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04B95" w14:textId="77777777" w:rsidR="00D01E1B" w:rsidRDefault="00D01E1B" w:rsidP="005004D8">
      <w:r>
        <w:separator/>
      </w:r>
    </w:p>
  </w:footnote>
  <w:footnote w:type="continuationSeparator" w:id="0">
    <w:p w14:paraId="20168BAF" w14:textId="77777777" w:rsidR="00D01E1B" w:rsidRDefault="00D01E1B" w:rsidP="00500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Full" w:cryptAlgorithmClass="hash" w:cryptAlgorithmType="typeAny" w:cryptAlgorithmSid="4" w:cryptSpinCount="100000" w:hash="qQNmCaFTZKWZF0VKcCs04ZARx20=" w:salt="/ShlqUAoOoIHEsHijoFrp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C6"/>
    <w:rsid w:val="0002639D"/>
    <w:rsid w:val="0003353D"/>
    <w:rsid w:val="00054A6E"/>
    <w:rsid w:val="00061A89"/>
    <w:rsid w:val="00064124"/>
    <w:rsid w:val="0007156C"/>
    <w:rsid w:val="00072362"/>
    <w:rsid w:val="00077767"/>
    <w:rsid w:val="00090C61"/>
    <w:rsid w:val="000C334E"/>
    <w:rsid w:val="000C5FDD"/>
    <w:rsid w:val="00100FCD"/>
    <w:rsid w:val="0011466D"/>
    <w:rsid w:val="00143CBD"/>
    <w:rsid w:val="001655AF"/>
    <w:rsid w:val="0018145F"/>
    <w:rsid w:val="00184183"/>
    <w:rsid w:val="00186A65"/>
    <w:rsid w:val="001A4EF5"/>
    <w:rsid w:val="001D2828"/>
    <w:rsid w:val="002276EF"/>
    <w:rsid w:val="00232648"/>
    <w:rsid w:val="0026594A"/>
    <w:rsid w:val="002838F7"/>
    <w:rsid w:val="00285083"/>
    <w:rsid w:val="002871D9"/>
    <w:rsid w:val="002B7EC0"/>
    <w:rsid w:val="002C288F"/>
    <w:rsid w:val="002E3DC5"/>
    <w:rsid w:val="002E6EC1"/>
    <w:rsid w:val="002F162A"/>
    <w:rsid w:val="00304365"/>
    <w:rsid w:val="00320075"/>
    <w:rsid w:val="00325D4C"/>
    <w:rsid w:val="00333AF7"/>
    <w:rsid w:val="003370FF"/>
    <w:rsid w:val="00345647"/>
    <w:rsid w:val="00345793"/>
    <w:rsid w:val="00372188"/>
    <w:rsid w:val="003839A7"/>
    <w:rsid w:val="00385962"/>
    <w:rsid w:val="003B5AA1"/>
    <w:rsid w:val="003B6086"/>
    <w:rsid w:val="003C70CB"/>
    <w:rsid w:val="003F273C"/>
    <w:rsid w:val="00402281"/>
    <w:rsid w:val="00412754"/>
    <w:rsid w:val="00422BDA"/>
    <w:rsid w:val="00423FED"/>
    <w:rsid w:val="00430CB1"/>
    <w:rsid w:val="004508E7"/>
    <w:rsid w:val="00454488"/>
    <w:rsid w:val="004803C0"/>
    <w:rsid w:val="004852DA"/>
    <w:rsid w:val="004858D6"/>
    <w:rsid w:val="00491B79"/>
    <w:rsid w:val="0049456E"/>
    <w:rsid w:val="004A0B4F"/>
    <w:rsid w:val="004A1082"/>
    <w:rsid w:val="004E59A0"/>
    <w:rsid w:val="004F278C"/>
    <w:rsid w:val="005004D8"/>
    <w:rsid w:val="00525871"/>
    <w:rsid w:val="00543FD5"/>
    <w:rsid w:val="00582A0C"/>
    <w:rsid w:val="005B7A2D"/>
    <w:rsid w:val="005C6EF5"/>
    <w:rsid w:val="005E6943"/>
    <w:rsid w:val="005F321F"/>
    <w:rsid w:val="00621A46"/>
    <w:rsid w:val="00633140"/>
    <w:rsid w:val="00637B34"/>
    <w:rsid w:val="00651A0D"/>
    <w:rsid w:val="00670388"/>
    <w:rsid w:val="006803E3"/>
    <w:rsid w:val="006963B0"/>
    <w:rsid w:val="006C36F0"/>
    <w:rsid w:val="006F30BF"/>
    <w:rsid w:val="00710F4E"/>
    <w:rsid w:val="0072031F"/>
    <w:rsid w:val="00746CA7"/>
    <w:rsid w:val="007A17A5"/>
    <w:rsid w:val="007F75EE"/>
    <w:rsid w:val="008176E4"/>
    <w:rsid w:val="008275EF"/>
    <w:rsid w:val="00864CBC"/>
    <w:rsid w:val="008B0703"/>
    <w:rsid w:val="008B5C24"/>
    <w:rsid w:val="008E557A"/>
    <w:rsid w:val="00906130"/>
    <w:rsid w:val="00907AFB"/>
    <w:rsid w:val="009101C6"/>
    <w:rsid w:val="0096134A"/>
    <w:rsid w:val="009750FB"/>
    <w:rsid w:val="009C5D27"/>
    <w:rsid w:val="009E7680"/>
    <w:rsid w:val="009E77F9"/>
    <w:rsid w:val="00A22EB0"/>
    <w:rsid w:val="00A270F6"/>
    <w:rsid w:val="00A854DB"/>
    <w:rsid w:val="00A95AF0"/>
    <w:rsid w:val="00AA7F4D"/>
    <w:rsid w:val="00AB2D38"/>
    <w:rsid w:val="00B20223"/>
    <w:rsid w:val="00B37981"/>
    <w:rsid w:val="00B66C81"/>
    <w:rsid w:val="00B72EAA"/>
    <w:rsid w:val="00B72F53"/>
    <w:rsid w:val="00B8065C"/>
    <w:rsid w:val="00BB7331"/>
    <w:rsid w:val="00BD7515"/>
    <w:rsid w:val="00C136EF"/>
    <w:rsid w:val="00C23BE4"/>
    <w:rsid w:val="00C26269"/>
    <w:rsid w:val="00C5737D"/>
    <w:rsid w:val="00C6368F"/>
    <w:rsid w:val="00CD3218"/>
    <w:rsid w:val="00CE3335"/>
    <w:rsid w:val="00CF6929"/>
    <w:rsid w:val="00D01E1B"/>
    <w:rsid w:val="00D464BA"/>
    <w:rsid w:val="00D70835"/>
    <w:rsid w:val="00D9022F"/>
    <w:rsid w:val="00D94636"/>
    <w:rsid w:val="00DC05E8"/>
    <w:rsid w:val="00DD6111"/>
    <w:rsid w:val="00DE280E"/>
    <w:rsid w:val="00E17675"/>
    <w:rsid w:val="00E21D5C"/>
    <w:rsid w:val="00E2568A"/>
    <w:rsid w:val="00E256F9"/>
    <w:rsid w:val="00EB3568"/>
    <w:rsid w:val="00F2041E"/>
    <w:rsid w:val="00F22CED"/>
    <w:rsid w:val="00F70E34"/>
    <w:rsid w:val="00F81071"/>
    <w:rsid w:val="00FB4AD5"/>
    <w:rsid w:val="00FB6780"/>
    <w:rsid w:val="00FE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006DEE"/>
  <w15:docId w15:val="{74588C55-B4A5-44BE-AF89-C8EC398B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6E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6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0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004D8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500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004D8"/>
    <w:rPr>
      <w:kern w:val="2"/>
      <w:sz w:val="18"/>
      <w:szCs w:val="18"/>
    </w:rPr>
  </w:style>
  <w:style w:type="paragraph" w:styleId="a8">
    <w:name w:val="Balloon Text"/>
    <w:basedOn w:val="a"/>
    <w:link w:val="a9"/>
    <w:rsid w:val="00621A46"/>
    <w:rPr>
      <w:sz w:val="18"/>
      <w:szCs w:val="18"/>
    </w:rPr>
  </w:style>
  <w:style w:type="character" w:customStyle="1" w:styleId="a9">
    <w:name w:val="批注框文本 字符"/>
    <w:basedOn w:val="a0"/>
    <w:link w:val="a8"/>
    <w:rsid w:val="00621A4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\A2020&#24180;\2020&#31532;&#20108;&#23626;&#38738;&#24180;&#25991;&#23398;&#22870;\&#31532;&#20108;&#23626;&#8220;&#20013;&#22269;&#26397;&#40092;&#26063;&#38738;&#24180;&#25991;&#23398;&#22870;&#8221;&#21442;&#36187;&#30331;&#35760;&#3492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第二届“中国朝鲜族青年文学奖”参赛登记表</Template>
  <TotalTime>2</TotalTime>
  <Pages>2</Pages>
  <Words>55</Words>
  <Characters>314</Characters>
  <Application>Microsoft Office Word</Application>
  <DocSecurity>0</DocSecurity>
  <Lines>2</Lines>
  <Paragraphs>1</Paragraphs>
  <ScaleCrop>false</ScaleCrop>
  <Company>微软中国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iwponesmck@163.com</cp:lastModifiedBy>
  <cp:revision>4</cp:revision>
  <cp:lastPrinted>2020-02-14T08:21:00Z</cp:lastPrinted>
  <dcterms:created xsi:type="dcterms:W3CDTF">2020-09-21T07:41:00Z</dcterms:created>
  <dcterms:modified xsi:type="dcterms:W3CDTF">2022-06-07T00:47:00Z</dcterms:modified>
</cp:coreProperties>
</file>