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99BDE" w14:textId="77777777" w:rsidR="00252772" w:rsidRDefault="00252772" w:rsidP="00D5147C">
      <w:pPr>
        <w:spacing w:afterLines="50" w:after="289" w:line="579" w:lineRule="exact"/>
        <w:ind w:firstLineChars="200" w:firstLine="872"/>
        <w:jc w:val="center"/>
      </w:pPr>
      <w:r w:rsidRPr="00252772">
        <w:rPr>
          <w:rFonts w:ascii="方正小标宋简体" w:eastAsia="方正小标宋简体" w:hint="eastAsia"/>
          <w:sz w:val="44"/>
          <w:szCs w:val="44"/>
        </w:rPr>
        <w:t>填表说明</w:t>
      </w:r>
    </w:p>
    <w:p w14:paraId="16FD7595" w14:textId="6F6AA4E2" w:rsidR="00252772" w:rsidRPr="00881414" w:rsidRDefault="00252772" w:rsidP="00E24F1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1.</w:t>
      </w:r>
      <w:r w:rsidR="009776D5">
        <w:rPr>
          <w:rFonts w:ascii="仿宋" w:eastAsia="仿宋" w:hAnsi="仿宋"/>
        </w:rPr>
        <w:t xml:space="preserve"> </w:t>
      </w:r>
      <w:r w:rsidRPr="00881414">
        <w:rPr>
          <w:rFonts w:ascii="仿宋" w:eastAsia="仿宋" w:hAnsi="仿宋" w:hint="eastAsia"/>
        </w:rPr>
        <w:t>请如实填写</w:t>
      </w:r>
      <w:r w:rsidR="00881414" w:rsidRPr="00881414">
        <w:rPr>
          <w:rFonts w:ascii="仿宋" w:eastAsia="仿宋" w:hAnsi="仿宋" w:hint="eastAsia"/>
          <w:b/>
          <w:bCs/>
        </w:rPr>
        <w:t>入会</w:t>
      </w:r>
      <w:r w:rsidR="005C01B5" w:rsidRPr="00881414">
        <w:rPr>
          <w:rFonts w:ascii="仿宋" w:eastAsia="仿宋" w:hAnsi="仿宋" w:hint="eastAsia"/>
          <w:b/>
        </w:rPr>
        <w:t>申请表</w:t>
      </w:r>
      <w:r w:rsidRPr="00881414">
        <w:rPr>
          <w:rFonts w:ascii="仿宋" w:eastAsia="仿宋" w:hAnsi="仿宋" w:hint="eastAsia"/>
        </w:rPr>
        <w:t>相关信息</w:t>
      </w:r>
      <w:r w:rsidR="00B10BFF" w:rsidRPr="00881414">
        <w:rPr>
          <w:rFonts w:ascii="仿宋" w:eastAsia="仿宋" w:hAnsi="仿宋" w:hint="eastAsia"/>
        </w:rPr>
        <w:t>，</w:t>
      </w:r>
      <w:r w:rsidR="00E24F1C" w:rsidRPr="00881414">
        <w:rPr>
          <w:rFonts w:ascii="仿宋" w:eastAsia="仿宋" w:hAnsi="仿宋" w:hint="eastAsia"/>
        </w:rPr>
        <w:t>并以电子邮件添加附件方式发送到邮箱y</w:t>
      </w:r>
      <w:r w:rsidR="00E24F1C" w:rsidRPr="00881414">
        <w:rPr>
          <w:rFonts w:ascii="仿宋" w:eastAsia="仿宋" w:hAnsi="仿宋"/>
        </w:rPr>
        <w:t>bwa1956@163.com</w:t>
      </w:r>
      <w:r w:rsidR="00B10BFF" w:rsidRPr="00881414">
        <w:rPr>
          <w:rFonts w:ascii="仿宋" w:eastAsia="仿宋" w:hAnsi="仿宋" w:hint="eastAsia"/>
        </w:rPr>
        <w:t>。</w:t>
      </w:r>
      <w:r w:rsidR="00E667EB">
        <w:rPr>
          <w:rFonts w:ascii="仿宋" w:eastAsia="仿宋" w:hAnsi="仿宋" w:hint="eastAsia"/>
        </w:rPr>
        <w:t>请务必</w:t>
      </w:r>
      <w:r w:rsidR="00E24F1C" w:rsidRPr="00881414">
        <w:rPr>
          <w:rFonts w:ascii="仿宋" w:eastAsia="仿宋" w:hAnsi="仿宋" w:hint="eastAsia"/>
        </w:rPr>
        <w:t>用电脑完成填写</w:t>
      </w:r>
      <w:r w:rsidR="00C26061" w:rsidRPr="00881414">
        <w:rPr>
          <w:rFonts w:ascii="仿宋" w:eastAsia="仿宋" w:hAnsi="仿宋" w:hint="eastAsia"/>
        </w:rPr>
        <w:t>（</w:t>
      </w:r>
      <w:r w:rsidR="00E667EB">
        <w:rPr>
          <w:rFonts w:ascii="仿宋" w:eastAsia="仿宋" w:hAnsi="仿宋" w:hint="eastAsia"/>
        </w:rPr>
        <w:t>避免</w:t>
      </w:r>
      <w:r w:rsidR="00C26061" w:rsidRPr="00881414">
        <w:rPr>
          <w:rFonts w:ascii="仿宋" w:eastAsia="仿宋" w:hAnsi="仿宋" w:hint="eastAsia"/>
        </w:rPr>
        <w:t>使用手机或平板电脑等设备填写，</w:t>
      </w:r>
      <w:r w:rsidR="00E667EB">
        <w:rPr>
          <w:rFonts w:ascii="仿宋" w:eastAsia="仿宋" w:hAnsi="仿宋" w:hint="eastAsia"/>
        </w:rPr>
        <w:t>以免造成信息错位</w:t>
      </w:r>
      <w:r w:rsidR="00C26061" w:rsidRPr="00881414">
        <w:rPr>
          <w:rFonts w:ascii="仿宋" w:eastAsia="仿宋" w:hAnsi="仿宋" w:hint="eastAsia"/>
        </w:rPr>
        <w:t>）</w:t>
      </w:r>
      <w:r w:rsidR="00E24F1C" w:rsidRPr="00881414">
        <w:rPr>
          <w:rFonts w:ascii="仿宋" w:eastAsia="仿宋" w:hAnsi="仿宋" w:hint="eastAsia"/>
        </w:rPr>
        <w:t>。</w:t>
      </w:r>
    </w:p>
    <w:p w14:paraId="34893347" w14:textId="69445CDF" w:rsidR="00C26061" w:rsidRPr="00881414" w:rsidRDefault="00252772" w:rsidP="00C26061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2.</w:t>
      </w:r>
      <w:r w:rsidR="009776D5">
        <w:rPr>
          <w:rFonts w:ascii="仿宋" w:eastAsia="仿宋" w:hAnsi="仿宋"/>
        </w:rPr>
        <w:t xml:space="preserve"> </w:t>
      </w:r>
      <w:r w:rsidR="00C26061" w:rsidRPr="00FF1B7D">
        <w:rPr>
          <w:rFonts w:ascii="仿宋" w:eastAsia="仿宋" w:hAnsi="仿宋" w:hint="eastAsia"/>
          <w:b/>
          <w:bCs/>
          <w:spacing w:val="-6"/>
        </w:rPr>
        <w:t>请用汉文填写</w:t>
      </w:r>
      <w:r w:rsidR="00C26061" w:rsidRPr="00881414">
        <w:rPr>
          <w:rFonts w:ascii="仿宋" w:eastAsia="仿宋" w:hAnsi="仿宋" w:hint="eastAsia"/>
          <w:spacing w:val="-6"/>
        </w:rPr>
        <w:t>，标注可用母语填写的内容可用母语填写。</w:t>
      </w:r>
    </w:p>
    <w:p w14:paraId="239C7936" w14:textId="77777777" w:rsidR="00B33B2C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3. “申请类型”栏，请根据个人情况填写“文学创作”“文学编辑”或“文学组织者”。</w:t>
      </w:r>
    </w:p>
    <w:p w14:paraId="44E2DCF1" w14:textId="77777777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4</w:t>
      </w:r>
      <w:r w:rsidR="00252772" w:rsidRPr="00881414">
        <w:rPr>
          <w:rFonts w:ascii="仿宋" w:eastAsia="仿宋" w:hAnsi="仿宋" w:hint="eastAsia"/>
        </w:rPr>
        <w:t xml:space="preserve">. </w:t>
      </w:r>
      <w:r w:rsidR="005C01B5" w:rsidRPr="00881414">
        <w:rPr>
          <w:rFonts w:ascii="仿宋" w:eastAsia="仿宋" w:hAnsi="仿宋" w:hint="eastAsia"/>
        </w:rPr>
        <w:t>申请表</w:t>
      </w:r>
      <w:r w:rsidR="00252772" w:rsidRPr="00881414">
        <w:rPr>
          <w:rFonts w:ascii="仿宋" w:eastAsia="仿宋" w:hAnsi="仿宋" w:hint="eastAsia"/>
        </w:rPr>
        <w:t>首页最下方“主席团意见”等处请勿填写内容。</w:t>
      </w:r>
    </w:p>
    <w:p w14:paraId="4E42D899" w14:textId="7EABD111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5</w:t>
      </w:r>
      <w:r w:rsidR="00252772" w:rsidRPr="00881414">
        <w:rPr>
          <w:rFonts w:ascii="仿宋" w:eastAsia="仿宋" w:hAnsi="仿宋" w:hint="eastAsia"/>
        </w:rPr>
        <w:t xml:space="preserve">. </w:t>
      </w:r>
      <w:r w:rsidR="00135EB6" w:rsidRPr="00881414">
        <w:rPr>
          <w:rFonts w:ascii="仿宋" w:eastAsia="仿宋" w:hAnsi="仿宋" w:hint="eastAsia"/>
        </w:rPr>
        <w:t>“推荐人或创作委员会”栏</w:t>
      </w:r>
      <w:r w:rsidR="00252772" w:rsidRPr="00881414">
        <w:rPr>
          <w:rFonts w:ascii="仿宋" w:eastAsia="仿宋" w:hAnsi="仿宋" w:hint="eastAsia"/>
        </w:rPr>
        <w:t>，</w:t>
      </w:r>
      <w:r w:rsidR="00135EB6" w:rsidRPr="00881414">
        <w:rPr>
          <w:rFonts w:ascii="仿宋" w:eastAsia="仿宋" w:hAnsi="仿宋" w:hint="eastAsia"/>
        </w:rPr>
        <w:t>如没有，</w:t>
      </w:r>
      <w:r w:rsidR="00252772" w:rsidRPr="00881414">
        <w:rPr>
          <w:rFonts w:ascii="仿宋" w:eastAsia="仿宋" w:hAnsi="仿宋" w:hint="eastAsia"/>
        </w:rPr>
        <w:t>可</w:t>
      </w:r>
      <w:r w:rsidR="00135EB6" w:rsidRPr="00881414">
        <w:rPr>
          <w:rFonts w:ascii="仿宋" w:eastAsia="仿宋" w:hAnsi="仿宋" w:hint="eastAsia"/>
        </w:rPr>
        <w:t>不</w:t>
      </w:r>
      <w:r w:rsidR="00252772" w:rsidRPr="00881414">
        <w:rPr>
          <w:rFonts w:ascii="仿宋" w:eastAsia="仿宋" w:hAnsi="仿宋" w:hint="eastAsia"/>
        </w:rPr>
        <w:t>填写。</w:t>
      </w:r>
      <w:r w:rsidR="0068728A" w:rsidRPr="00881414">
        <w:rPr>
          <w:rFonts w:ascii="仿宋" w:eastAsia="仿宋" w:hAnsi="仿宋" w:hint="eastAsia"/>
        </w:rPr>
        <w:t>（推荐人</w:t>
      </w:r>
      <w:r w:rsidR="007E4F21" w:rsidRPr="00881414">
        <w:rPr>
          <w:rFonts w:ascii="仿宋" w:eastAsia="仿宋" w:hAnsi="仿宋" w:hint="eastAsia"/>
        </w:rPr>
        <w:t>和推荐创作委员会，</w:t>
      </w:r>
      <w:r w:rsidR="0068728A" w:rsidRPr="00881414">
        <w:rPr>
          <w:rFonts w:ascii="仿宋" w:eastAsia="仿宋" w:hAnsi="仿宋" w:hint="eastAsia"/>
        </w:rPr>
        <w:t>请审慎填写，我们将逐一核实。）</w:t>
      </w:r>
    </w:p>
    <w:p w14:paraId="757C579F" w14:textId="124CDDE1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6</w:t>
      </w:r>
      <w:r w:rsidR="00252772" w:rsidRPr="00881414">
        <w:rPr>
          <w:rFonts w:ascii="仿宋" w:eastAsia="仿宋" w:hAnsi="仿宋" w:hint="eastAsia"/>
        </w:rPr>
        <w:t>. 请务必把</w:t>
      </w:r>
      <w:r w:rsidR="00881414" w:rsidRPr="00881414">
        <w:rPr>
          <w:rFonts w:ascii="仿宋" w:eastAsia="仿宋" w:hAnsi="仿宋" w:hint="eastAsia"/>
          <w:b/>
          <w:bCs/>
        </w:rPr>
        <w:t>高清</w:t>
      </w:r>
      <w:r w:rsidR="00E24F1C" w:rsidRPr="00881414">
        <w:rPr>
          <w:rFonts w:ascii="仿宋" w:eastAsia="仿宋" w:hAnsi="仿宋" w:hint="eastAsia"/>
          <w:b/>
          <w:bCs/>
        </w:rPr>
        <w:t>的</w:t>
      </w:r>
      <w:r w:rsidR="00252772" w:rsidRPr="00881414">
        <w:rPr>
          <w:rFonts w:ascii="仿宋" w:eastAsia="仿宋" w:hAnsi="仿宋" w:hint="eastAsia"/>
          <w:b/>
        </w:rPr>
        <w:t>证明照</w:t>
      </w:r>
      <w:r w:rsidR="00B10BFF" w:rsidRPr="00881414">
        <w:rPr>
          <w:rFonts w:ascii="仿宋" w:eastAsia="仿宋" w:hAnsi="仿宋" w:hint="eastAsia"/>
          <w:b/>
        </w:rPr>
        <w:t>电子版</w:t>
      </w:r>
      <w:r w:rsidR="00252772" w:rsidRPr="00881414">
        <w:rPr>
          <w:rFonts w:ascii="仿宋" w:eastAsia="仿宋" w:hAnsi="仿宋" w:hint="eastAsia"/>
          <w:b/>
          <w:bCs/>
        </w:rPr>
        <w:t>（</w:t>
      </w:r>
      <w:r w:rsidR="00E24F1C" w:rsidRPr="00881414">
        <w:rPr>
          <w:rFonts w:ascii="仿宋" w:eastAsia="仿宋" w:hAnsi="仿宋" w:hint="eastAsia"/>
          <w:b/>
          <w:bCs/>
        </w:rPr>
        <w:t>红底</w:t>
      </w:r>
      <w:r w:rsidR="00252772" w:rsidRPr="00881414">
        <w:rPr>
          <w:rFonts w:ascii="仿宋" w:eastAsia="仿宋" w:hAnsi="仿宋" w:hint="eastAsia"/>
          <w:b/>
          <w:bCs/>
        </w:rPr>
        <w:t>）</w:t>
      </w:r>
      <w:r w:rsidR="00252772" w:rsidRPr="00881414">
        <w:rPr>
          <w:rFonts w:ascii="仿宋" w:eastAsia="仿宋" w:hAnsi="仿宋" w:hint="eastAsia"/>
        </w:rPr>
        <w:t>以单独附件形式发送</w:t>
      </w:r>
      <w:r w:rsidR="00B10BFF" w:rsidRPr="00881414">
        <w:rPr>
          <w:rFonts w:ascii="仿宋" w:eastAsia="仿宋" w:hAnsi="仿宋" w:hint="eastAsia"/>
        </w:rPr>
        <w:t>，</w:t>
      </w:r>
      <w:r w:rsidR="005C01B5" w:rsidRPr="00881414">
        <w:rPr>
          <w:rFonts w:ascii="仿宋" w:eastAsia="仿宋" w:hAnsi="仿宋" w:hint="eastAsia"/>
        </w:rPr>
        <w:t>申请表</w:t>
      </w:r>
      <w:r w:rsidR="00B10BFF" w:rsidRPr="00881414">
        <w:rPr>
          <w:rFonts w:ascii="仿宋" w:eastAsia="仿宋" w:hAnsi="仿宋" w:hint="eastAsia"/>
        </w:rPr>
        <w:t>“照片”处，不必附加照片</w:t>
      </w:r>
      <w:r w:rsidR="00252772" w:rsidRPr="00881414">
        <w:rPr>
          <w:rFonts w:ascii="仿宋" w:eastAsia="仿宋" w:hAnsi="仿宋" w:hint="eastAsia"/>
        </w:rPr>
        <w:t>。</w:t>
      </w:r>
    </w:p>
    <w:p w14:paraId="3E3A5A22" w14:textId="77777777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7</w:t>
      </w:r>
      <w:r w:rsidR="00252772" w:rsidRPr="00881414">
        <w:rPr>
          <w:rFonts w:ascii="仿宋" w:eastAsia="仿宋" w:hAnsi="仿宋" w:hint="eastAsia"/>
        </w:rPr>
        <w:t>. 作品</w:t>
      </w:r>
      <w:r w:rsidR="00B10BFF" w:rsidRPr="00881414">
        <w:rPr>
          <w:rFonts w:ascii="仿宋" w:eastAsia="仿宋" w:hAnsi="仿宋" w:hint="eastAsia"/>
        </w:rPr>
        <w:t>出版、</w:t>
      </w:r>
      <w:r w:rsidR="00252772" w:rsidRPr="00881414">
        <w:rPr>
          <w:rFonts w:ascii="仿宋" w:eastAsia="仿宋" w:hAnsi="仿宋" w:hint="eastAsia"/>
        </w:rPr>
        <w:t>发表、</w:t>
      </w:r>
      <w:r w:rsidR="00B10BFF" w:rsidRPr="00881414">
        <w:rPr>
          <w:rFonts w:ascii="仿宋" w:eastAsia="仿宋" w:hAnsi="仿宋" w:hint="eastAsia"/>
        </w:rPr>
        <w:t>获奖等情况须把</w:t>
      </w:r>
      <w:r w:rsidR="00B10BFF" w:rsidRPr="00881414">
        <w:rPr>
          <w:rFonts w:ascii="仿宋" w:eastAsia="仿宋" w:hAnsi="仿宋" w:hint="eastAsia"/>
          <w:b/>
        </w:rPr>
        <w:t>相关证明材料扫描件</w:t>
      </w:r>
      <w:r w:rsidR="00815195" w:rsidRPr="00881414">
        <w:rPr>
          <w:rFonts w:ascii="仿宋" w:eastAsia="仿宋" w:hAnsi="仿宋" w:hint="eastAsia"/>
        </w:rPr>
        <w:t>以电子邮件附件方式</w:t>
      </w:r>
      <w:r w:rsidR="00B10BFF" w:rsidRPr="00881414">
        <w:rPr>
          <w:rFonts w:ascii="仿宋" w:eastAsia="仿宋" w:hAnsi="仿宋" w:hint="eastAsia"/>
        </w:rPr>
        <w:t>发送至电子</w:t>
      </w:r>
      <w:r w:rsidR="0068728A" w:rsidRPr="00881414">
        <w:rPr>
          <w:rFonts w:ascii="仿宋" w:eastAsia="仿宋" w:hAnsi="仿宋" w:hint="eastAsia"/>
        </w:rPr>
        <w:t>邮箱</w:t>
      </w:r>
      <w:r w:rsidR="00252772" w:rsidRPr="00881414">
        <w:rPr>
          <w:rFonts w:ascii="仿宋" w:eastAsia="仿宋" w:hAnsi="仿宋" w:hint="eastAsia"/>
        </w:rPr>
        <w:t>。</w:t>
      </w:r>
      <w:r w:rsidR="00B10BFF" w:rsidRPr="00881414">
        <w:rPr>
          <w:rFonts w:ascii="仿宋" w:eastAsia="仿宋" w:hAnsi="仿宋" w:hint="eastAsia"/>
        </w:rPr>
        <w:t>（书籍需要扫描封面、版权页和目录；刊物需要扫描封面、目录</w:t>
      </w:r>
      <w:bookmarkStart w:id="0" w:name="_GoBack"/>
      <w:bookmarkEnd w:id="0"/>
      <w:r w:rsidR="00B10BFF" w:rsidRPr="00881414">
        <w:rPr>
          <w:rFonts w:ascii="仿宋" w:eastAsia="仿宋" w:hAnsi="仿宋" w:hint="eastAsia"/>
        </w:rPr>
        <w:t>和所有作品页；报刊需要扫描报头和作品内容版面）</w:t>
      </w:r>
      <w:r w:rsidR="0068728A" w:rsidRPr="00881414">
        <w:rPr>
          <w:rFonts w:ascii="仿宋" w:eastAsia="仿宋" w:hAnsi="仿宋" w:hint="eastAsia"/>
        </w:rPr>
        <w:t>相关证明材料</w:t>
      </w:r>
      <w:r w:rsidR="00466C4D" w:rsidRPr="00881414">
        <w:rPr>
          <w:rFonts w:ascii="仿宋" w:eastAsia="仿宋" w:hAnsi="仿宋" w:hint="eastAsia"/>
        </w:rPr>
        <w:t>不接收纸质版。如需进一步核实，我们将单独要求寄送纸质版。</w:t>
      </w:r>
    </w:p>
    <w:p w14:paraId="5FA0AF6E" w14:textId="77777777" w:rsidR="00252772" w:rsidRPr="00881414" w:rsidRDefault="00B33B2C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8</w:t>
      </w:r>
      <w:r w:rsidR="00252772" w:rsidRPr="00881414">
        <w:rPr>
          <w:rFonts w:ascii="仿宋" w:eastAsia="仿宋" w:hAnsi="仿宋" w:hint="eastAsia"/>
        </w:rPr>
        <w:t>. 若有不明之处，请与延边作协创联部联系。</w:t>
      </w:r>
    </w:p>
    <w:p w14:paraId="3276EA13" w14:textId="77777777" w:rsidR="00200616" w:rsidRPr="00881414" w:rsidRDefault="00200616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联 系 人：金文哲 姜艳红</w:t>
      </w:r>
    </w:p>
    <w:p w14:paraId="16FEAFF3" w14:textId="77777777" w:rsidR="00252772" w:rsidRPr="00881414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电子邮件：ybwa1956@163.com</w:t>
      </w:r>
    </w:p>
    <w:p w14:paraId="43B0B6F9" w14:textId="77777777" w:rsidR="00252772" w:rsidRPr="00881414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电    话：</w:t>
      </w:r>
      <w:r w:rsidR="00466C4D" w:rsidRPr="00881414">
        <w:rPr>
          <w:rFonts w:ascii="仿宋" w:eastAsia="仿宋" w:hAnsi="仿宋" w:hint="eastAsia"/>
        </w:rPr>
        <w:t>0433-2733347</w:t>
      </w:r>
    </w:p>
    <w:p w14:paraId="53E12655" w14:textId="77777777" w:rsidR="00746CF9" w:rsidRPr="00881414" w:rsidRDefault="00252772" w:rsidP="00D5147C">
      <w:pPr>
        <w:spacing w:line="540" w:lineRule="exact"/>
        <w:ind w:firstLineChars="200" w:firstLine="632"/>
        <w:rPr>
          <w:rFonts w:ascii="仿宋" w:eastAsia="仿宋" w:hAnsi="仿宋"/>
        </w:rPr>
      </w:pPr>
      <w:r w:rsidRPr="00881414">
        <w:rPr>
          <w:rFonts w:ascii="仿宋" w:eastAsia="仿宋" w:hAnsi="仿宋" w:hint="eastAsia"/>
        </w:rPr>
        <w:t>地    址：吉林省</w:t>
      </w:r>
      <w:r w:rsidR="00CD0B81" w:rsidRPr="00881414">
        <w:rPr>
          <w:rFonts w:ascii="仿宋" w:eastAsia="仿宋" w:hAnsi="仿宋" w:hint="eastAsia"/>
        </w:rPr>
        <w:t>延边朝鲜族自治州</w:t>
      </w:r>
      <w:r w:rsidRPr="00881414">
        <w:rPr>
          <w:rFonts w:ascii="仿宋" w:eastAsia="仿宋" w:hAnsi="仿宋" w:hint="eastAsia"/>
        </w:rPr>
        <w:t>延吉市</w:t>
      </w:r>
      <w:r w:rsidR="00466C4D" w:rsidRPr="00881414">
        <w:rPr>
          <w:rFonts w:ascii="仿宋" w:eastAsia="仿宋" w:hAnsi="仿宋" w:hint="eastAsia"/>
        </w:rPr>
        <w:t>天池路2739号</w:t>
      </w:r>
      <w:r w:rsidRPr="00881414">
        <w:rPr>
          <w:rFonts w:ascii="仿宋" w:eastAsia="仿宋" w:hAnsi="仿宋" w:hint="eastAsia"/>
        </w:rPr>
        <w:t xml:space="preserve"> 延边</w:t>
      </w:r>
      <w:r w:rsidR="00466C4D" w:rsidRPr="00881414">
        <w:rPr>
          <w:rFonts w:ascii="仿宋" w:eastAsia="仿宋" w:hAnsi="仿宋" w:hint="eastAsia"/>
        </w:rPr>
        <w:t>作家协会</w:t>
      </w:r>
      <w:r w:rsidRPr="00881414">
        <w:rPr>
          <w:rFonts w:ascii="仿宋" w:eastAsia="仿宋" w:hAnsi="仿宋" w:hint="eastAsia"/>
        </w:rPr>
        <w:t>创联部</w:t>
      </w:r>
      <w:r w:rsidR="00CD0B81" w:rsidRPr="00881414">
        <w:rPr>
          <w:rFonts w:ascii="仿宋" w:eastAsia="仿宋" w:hAnsi="仿宋" w:hint="eastAsia"/>
        </w:rPr>
        <w:t>（304室）</w:t>
      </w:r>
      <w:r w:rsidR="008C3D6B" w:rsidRPr="00881414">
        <w:rPr>
          <w:rFonts w:ascii="仿宋" w:eastAsia="仿宋" w:hAnsi="仿宋" w:hint="eastAsia"/>
        </w:rPr>
        <w:t xml:space="preserve">   </w:t>
      </w:r>
      <w:r w:rsidRPr="00881414">
        <w:rPr>
          <w:rFonts w:ascii="仿宋" w:eastAsia="仿宋" w:hAnsi="仿宋" w:hint="eastAsia"/>
        </w:rPr>
        <w:t>邮编：13300</w:t>
      </w:r>
      <w:r w:rsidR="00466C4D" w:rsidRPr="00881414">
        <w:rPr>
          <w:rFonts w:ascii="仿宋" w:eastAsia="仿宋" w:hAnsi="仿宋" w:hint="eastAsia"/>
        </w:rPr>
        <w:t>0</w:t>
      </w:r>
    </w:p>
    <w:sectPr w:rsidR="00746CF9" w:rsidRPr="00881414" w:rsidSect="00881414">
      <w:pgSz w:w="11906" w:h="16838" w:code="9"/>
      <w:pgMar w:top="1701" w:right="1418" w:bottom="1701" w:left="1418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02149" w14:textId="77777777" w:rsidR="00243CF4" w:rsidRDefault="00243CF4" w:rsidP="00135EB6">
      <w:r>
        <w:separator/>
      </w:r>
    </w:p>
  </w:endnote>
  <w:endnote w:type="continuationSeparator" w:id="0">
    <w:p w14:paraId="421ED050" w14:textId="77777777" w:rsidR="00243CF4" w:rsidRDefault="00243CF4" w:rsidP="00135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C7486" w14:textId="77777777" w:rsidR="00243CF4" w:rsidRDefault="00243CF4" w:rsidP="00135EB6">
      <w:r>
        <w:separator/>
      </w:r>
    </w:p>
  </w:footnote>
  <w:footnote w:type="continuationSeparator" w:id="0">
    <w:p w14:paraId="1271F0BC" w14:textId="77777777" w:rsidR="00243CF4" w:rsidRDefault="00243CF4" w:rsidP="00135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72"/>
    <w:rsid w:val="000D5A6C"/>
    <w:rsid w:val="00135EB6"/>
    <w:rsid w:val="00200616"/>
    <w:rsid w:val="00243CF4"/>
    <w:rsid w:val="00252772"/>
    <w:rsid w:val="002F267A"/>
    <w:rsid w:val="003B7B17"/>
    <w:rsid w:val="00466C4D"/>
    <w:rsid w:val="004E2B21"/>
    <w:rsid w:val="00591222"/>
    <w:rsid w:val="005C01B5"/>
    <w:rsid w:val="0066425A"/>
    <w:rsid w:val="0068728A"/>
    <w:rsid w:val="00746CF9"/>
    <w:rsid w:val="007E4F21"/>
    <w:rsid w:val="00815195"/>
    <w:rsid w:val="0083166E"/>
    <w:rsid w:val="00881414"/>
    <w:rsid w:val="008C3D6B"/>
    <w:rsid w:val="009776D5"/>
    <w:rsid w:val="00B064EA"/>
    <w:rsid w:val="00B10BFF"/>
    <w:rsid w:val="00B11D20"/>
    <w:rsid w:val="00B33B2C"/>
    <w:rsid w:val="00B772E2"/>
    <w:rsid w:val="00C26061"/>
    <w:rsid w:val="00CD0B81"/>
    <w:rsid w:val="00D5147C"/>
    <w:rsid w:val="00D96C7C"/>
    <w:rsid w:val="00E24F1C"/>
    <w:rsid w:val="00E667EB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C4747"/>
  <w15:docId w15:val="{5CED6642-0F42-4A3B-82FE-EA9C64DB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B21"/>
    <w:pPr>
      <w:widowControl w:val="0"/>
      <w:jc w:val="both"/>
    </w:pPr>
    <w:rPr>
      <w:rFonts w:eastAsia="仿宋_GB2312"/>
      <w:color w:val="000000" w:themeColor="text1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E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5EB6"/>
    <w:rPr>
      <w:rFonts w:eastAsia="仿宋_GB2312"/>
      <w:color w:val="000000" w:themeColor="text1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5E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5EB6"/>
    <w:rPr>
      <w:rFonts w:eastAsia="仿宋_GB2312"/>
      <w:color w:val="000000" w:themeColor="text1"/>
      <w:sz w:val="18"/>
      <w:szCs w:val="18"/>
    </w:rPr>
  </w:style>
  <w:style w:type="character" w:styleId="a7">
    <w:name w:val="Hyperlink"/>
    <w:basedOn w:val="a0"/>
    <w:uiPriority w:val="99"/>
    <w:unhideWhenUsed/>
    <w:rsid w:val="00E24F1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24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ovo\AppData\Roaming\Microsoft\Templates\&#20844;&#25991;&#27169;&#26495;&#65288;&#26032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公文模板（新）</Template>
  <TotalTime>10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云77</cp:lastModifiedBy>
  <cp:revision>3</cp:revision>
  <dcterms:created xsi:type="dcterms:W3CDTF">2022-07-01T06:14:00Z</dcterms:created>
  <dcterms:modified xsi:type="dcterms:W3CDTF">2022-07-01T06:20:00Z</dcterms:modified>
</cp:coreProperties>
</file>