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8879B" w14:textId="1603D25B" w:rsidR="00100FCD" w:rsidRPr="005B7A2D" w:rsidRDefault="003839A7" w:rsidP="00621A46">
      <w:pPr>
        <w:spacing w:beforeLines="50" w:before="156" w:afterLines="50" w:after="156" w:line="600" w:lineRule="exact"/>
        <w:jc w:val="center"/>
        <w:rPr>
          <w:rFonts w:ascii="方正小标宋简体" w:eastAsia="方正小标宋简体"/>
          <w:sz w:val="36"/>
          <w:szCs w:val="36"/>
        </w:rPr>
      </w:pPr>
      <w:r w:rsidRPr="005B7A2D">
        <w:rPr>
          <w:rFonts w:ascii="方正小标宋简体" w:eastAsia="方正小标宋简体" w:hint="eastAsia"/>
          <w:sz w:val="36"/>
          <w:szCs w:val="36"/>
        </w:rPr>
        <w:t>第</w:t>
      </w:r>
      <w:r w:rsidR="00102676">
        <w:rPr>
          <w:rFonts w:ascii="方正小标宋简体" w:eastAsia="方正小标宋简体" w:hint="eastAsia"/>
          <w:sz w:val="36"/>
          <w:szCs w:val="36"/>
        </w:rPr>
        <w:t>四</w:t>
      </w:r>
      <w:r w:rsidRPr="005B7A2D">
        <w:rPr>
          <w:rFonts w:ascii="方正小标宋简体" w:eastAsia="方正小标宋简体" w:hint="eastAsia"/>
          <w:sz w:val="36"/>
          <w:szCs w:val="36"/>
        </w:rPr>
        <w:t>届</w:t>
      </w:r>
      <w:r w:rsidR="00E17675">
        <w:rPr>
          <w:rFonts w:ascii="方正小标宋简体" w:eastAsia="方正小标宋简体" w:hint="eastAsia"/>
          <w:sz w:val="36"/>
          <w:szCs w:val="36"/>
        </w:rPr>
        <w:t>延边作家协会</w:t>
      </w:r>
      <w:r w:rsidRPr="005B7A2D">
        <w:rPr>
          <w:rFonts w:ascii="方正小标宋简体" w:eastAsia="方正小标宋简体" w:hint="eastAsia"/>
          <w:sz w:val="36"/>
          <w:szCs w:val="36"/>
        </w:rPr>
        <w:t>“青年文学奖”参赛登记表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90"/>
        <w:gridCol w:w="1767"/>
        <w:gridCol w:w="993"/>
        <w:gridCol w:w="1558"/>
        <w:gridCol w:w="991"/>
        <w:gridCol w:w="2261"/>
      </w:tblGrid>
      <w:tr w:rsidR="005A7362" w:rsidRPr="0049456E" w14:paraId="638A1E69" w14:textId="77777777" w:rsidTr="005A7362">
        <w:trPr>
          <w:trHeight w:val="923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7152F" w14:textId="7007B487" w:rsidR="00543FD5" w:rsidRPr="00412754" w:rsidRDefault="001D2828" w:rsidP="002E3DC5">
            <w:pPr>
              <w:jc w:val="center"/>
              <w:rPr>
                <w:b/>
                <w:sz w:val="28"/>
                <w:szCs w:val="28"/>
              </w:rPr>
            </w:pPr>
            <w:r w:rsidRPr="00412754">
              <w:rPr>
                <w:rFonts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477AD" w14:textId="60E3C547" w:rsidR="00543FD5" w:rsidRPr="0049456E" w:rsidRDefault="00543FD5" w:rsidP="002E3D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00C41" w14:textId="77777777" w:rsidR="00543FD5" w:rsidRPr="00412754" w:rsidRDefault="0002639D" w:rsidP="002E3DC5">
            <w:pPr>
              <w:jc w:val="center"/>
              <w:rPr>
                <w:b/>
                <w:sz w:val="28"/>
                <w:szCs w:val="28"/>
              </w:rPr>
            </w:pPr>
            <w:r w:rsidRPr="00412754">
              <w:rPr>
                <w:rFonts w:hint="eastAsia"/>
                <w:b/>
                <w:sz w:val="28"/>
                <w:szCs w:val="28"/>
              </w:rPr>
              <w:t>笔名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2DC61" w14:textId="398C9AC2" w:rsidR="00543FD5" w:rsidRPr="0049456E" w:rsidRDefault="00543FD5" w:rsidP="002E3D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D22A6" w14:textId="5348CF68" w:rsidR="00543FD5" w:rsidRPr="00412754" w:rsidRDefault="004130E2" w:rsidP="002E3D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6F0A0" w14:textId="7C939BDB" w:rsidR="00543FD5" w:rsidRPr="0049456E" w:rsidRDefault="00543FD5" w:rsidP="002E3DC5">
            <w:pPr>
              <w:jc w:val="center"/>
              <w:rPr>
                <w:sz w:val="28"/>
                <w:szCs w:val="28"/>
              </w:rPr>
            </w:pPr>
          </w:p>
        </w:tc>
      </w:tr>
      <w:tr w:rsidR="005A7362" w:rsidRPr="0049456E" w14:paraId="4DD1B497" w14:textId="77777777" w:rsidTr="005A7362">
        <w:trPr>
          <w:trHeight w:val="709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EA0C2" w14:textId="084B8D51" w:rsidR="004130E2" w:rsidRPr="00412754" w:rsidRDefault="004130E2" w:rsidP="002E3D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籍贯</w:t>
            </w: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A1CF3" w14:textId="1054F656" w:rsidR="004130E2" w:rsidRPr="002D69DE" w:rsidRDefault="004130E2" w:rsidP="002D69DE">
            <w:pPr>
              <w:spacing w:line="0" w:lineRule="atLeast"/>
              <w:jc w:val="center"/>
              <w:rPr>
                <w:sz w:val="22"/>
                <w:szCs w:val="22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57476" w14:textId="557920AF" w:rsidR="004130E2" w:rsidRPr="00412754" w:rsidRDefault="004130E2" w:rsidP="002E3D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民族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1B911" w14:textId="74A775B2" w:rsidR="004130E2" w:rsidRPr="0049456E" w:rsidRDefault="004130E2" w:rsidP="002E3D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85D14" w14:textId="77777777" w:rsidR="005A7362" w:rsidRDefault="005A7362" w:rsidP="005A7362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  <w:r w:rsidRPr="005A7362">
              <w:rPr>
                <w:rFonts w:hint="eastAsia"/>
                <w:b/>
                <w:sz w:val="28"/>
                <w:szCs w:val="28"/>
              </w:rPr>
              <w:t>政治</w:t>
            </w:r>
          </w:p>
          <w:p w14:paraId="5DF5B816" w14:textId="3D6715B4" w:rsidR="004130E2" w:rsidRPr="00412754" w:rsidRDefault="005A7362" w:rsidP="005A7362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  <w:r w:rsidRPr="005A7362">
              <w:rPr>
                <w:rFonts w:hint="eastAsia"/>
                <w:b/>
                <w:sz w:val="28"/>
                <w:szCs w:val="28"/>
              </w:rPr>
              <w:t>面貌</w:t>
            </w:r>
          </w:p>
        </w:tc>
        <w:tc>
          <w:tcPr>
            <w:tcW w:w="1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407F3" w14:textId="130A2472" w:rsidR="004130E2" w:rsidRPr="005A7362" w:rsidRDefault="004130E2" w:rsidP="005A7362">
            <w:pPr>
              <w:spacing w:line="0" w:lineRule="atLeast"/>
              <w:jc w:val="center"/>
              <w:rPr>
                <w:bCs/>
                <w:sz w:val="28"/>
                <w:szCs w:val="28"/>
              </w:rPr>
            </w:pPr>
          </w:p>
        </w:tc>
      </w:tr>
      <w:tr w:rsidR="005A7362" w:rsidRPr="0049456E" w14:paraId="1DB39825" w14:textId="77777777" w:rsidTr="005A7362">
        <w:trPr>
          <w:trHeight w:val="977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4D9C1" w14:textId="77777777" w:rsidR="005A7362" w:rsidRPr="005A7362" w:rsidRDefault="005A7362" w:rsidP="005A7362">
            <w:pPr>
              <w:spacing w:line="0" w:lineRule="atLeast"/>
              <w:jc w:val="center"/>
              <w:rPr>
                <w:b/>
                <w:sz w:val="24"/>
              </w:rPr>
            </w:pPr>
            <w:r w:rsidRPr="005A7362">
              <w:rPr>
                <w:rFonts w:hint="eastAsia"/>
                <w:b/>
                <w:sz w:val="24"/>
              </w:rPr>
              <w:t>出生年月日</w:t>
            </w:r>
          </w:p>
          <w:p w14:paraId="0D8F5167" w14:textId="6C2D1747" w:rsidR="005A7362" w:rsidRDefault="005A7362" w:rsidP="005A7362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  <w:r w:rsidRPr="005A7362"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 xml:space="preserve"> </w:t>
            </w:r>
            <w:r w:rsidRPr="005A7362">
              <w:rPr>
                <w:rFonts w:hint="eastAsia"/>
                <w:b/>
                <w:sz w:val="24"/>
              </w:rPr>
              <w:t>岁）</w:t>
            </w:r>
          </w:p>
        </w:tc>
        <w:tc>
          <w:tcPr>
            <w:tcW w:w="15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D2F17" w14:textId="40BB4AB0" w:rsidR="005A7362" w:rsidRPr="005A7362" w:rsidRDefault="005A7362" w:rsidP="005A7362">
            <w:pPr>
              <w:spacing w:line="0" w:lineRule="atLeast"/>
              <w:jc w:val="center"/>
              <w:rPr>
                <w:b/>
                <w:sz w:val="24"/>
              </w:rPr>
            </w:pPr>
            <w:r w:rsidRPr="005A7362">
              <w:rPr>
                <w:rFonts w:hint="eastAsia"/>
                <w:b/>
                <w:sz w:val="24"/>
              </w:rPr>
              <w:t>年</w:t>
            </w:r>
            <w:r>
              <w:rPr>
                <w:rFonts w:hint="eastAsia"/>
                <w:b/>
                <w:sz w:val="24"/>
              </w:rPr>
              <w:t xml:space="preserve"> </w:t>
            </w:r>
            <w:r w:rsidRPr="005A7362">
              <w:rPr>
                <w:rFonts w:hint="eastAsia"/>
                <w:b/>
                <w:sz w:val="24"/>
              </w:rPr>
              <w:t>月</w:t>
            </w:r>
            <w:r>
              <w:rPr>
                <w:rFonts w:hint="eastAsia"/>
                <w:b/>
                <w:sz w:val="24"/>
              </w:rPr>
              <w:t xml:space="preserve"> </w:t>
            </w:r>
            <w:r w:rsidRPr="005A7362">
              <w:rPr>
                <w:rFonts w:hint="eastAsia"/>
                <w:b/>
                <w:sz w:val="24"/>
              </w:rPr>
              <w:t>日</w:t>
            </w:r>
          </w:p>
          <w:p w14:paraId="0487D8B6" w14:textId="23EA3210" w:rsidR="005A7362" w:rsidRDefault="005A7362" w:rsidP="005A7362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  <w:r w:rsidRPr="005A7362"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 xml:space="preserve"> </w:t>
            </w:r>
            <w:r w:rsidRPr="005A7362">
              <w:rPr>
                <w:rFonts w:hint="eastAsia"/>
                <w:b/>
                <w:sz w:val="24"/>
              </w:rPr>
              <w:t>岁）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17F14" w14:textId="1508686A" w:rsidR="005A7362" w:rsidRPr="0049456E" w:rsidRDefault="005A7362" w:rsidP="002E3DC5">
            <w:pPr>
              <w:jc w:val="center"/>
              <w:rPr>
                <w:sz w:val="28"/>
                <w:szCs w:val="28"/>
              </w:rPr>
            </w:pPr>
            <w:r w:rsidRPr="00412754">
              <w:rPr>
                <w:b/>
                <w:sz w:val="28"/>
                <w:szCs w:val="28"/>
              </w:rPr>
              <w:t>身份证号</w:t>
            </w:r>
          </w:p>
        </w:tc>
        <w:tc>
          <w:tcPr>
            <w:tcW w:w="17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E698A" w14:textId="72C5BFAD" w:rsidR="005A7362" w:rsidRPr="005A7362" w:rsidRDefault="005A7362" w:rsidP="005A7362">
            <w:pPr>
              <w:spacing w:line="0" w:lineRule="atLeast"/>
              <w:jc w:val="center"/>
              <w:rPr>
                <w:bCs/>
                <w:sz w:val="28"/>
                <w:szCs w:val="28"/>
              </w:rPr>
            </w:pPr>
          </w:p>
        </w:tc>
      </w:tr>
      <w:tr w:rsidR="00412754" w:rsidRPr="0049456E" w14:paraId="5D278965" w14:textId="77777777" w:rsidTr="002A17AF">
        <w:trPr>
          <w:trHeight w:val="819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C79DB" w14:textId="77777777" w:rsidR="00412754" w:rsidRDefault="00412754" w:rsidP="002A17AF">
            <w:pPr>
              <w:spacing w:line="0" w:lineRule="atLeast"/>
              <w:jc w:val="center"/>
              <w:rPr>
                <w:b/>
                <w:sz w:val="28"/>
                <w:szCs w:val="28"/>
              </w:rPr>
            </w:pPr>
            <w:r w:rsidRPr="00412754">
              <w:rPr>
                <w:rFonts w:hint="eastAsia"/>
                <w:b/>
                <w:sz w:val="28"/>
                <w:szCs w:val="28"/>
              </w:rPr>
              <w:t>工作单位</w:t>
            </w:r>
          </w:p>
          <w:p w14:paraId="227611E4" w14:textId="0975AC3A" w:rsidR="002A17AF" w:rsidRPr="00C37F99" w:rsidRDefault="002A17AF" w:rsidP="002A17AF">
            <w:pPr>
              <w:spacing w:line="0" w:lineRule="atLeast"/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 w:rsidRPr="00C37F99">
              <w:rPr>
                <w:rFonts w:asciiTheme="majorEastAsia" w:eastAsiaTheme="majorEastAsia" w:hAnsiTheme="majorEastAsia" w:hint="eastAsia"/>
                <w:b/>
                <w:sz w:val="24"/>
              </w:rPr>
              <w:t>(或在读院校)</w:t>
            </w:r>
          </w:p>
        </w:tc>
        <w:tc>
          <w:tcPr>
            <w:tcW w:w="41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92B86" w14:textId="17FBEB94" w:rsidR="00412754" w:rsidRPr="0049456E" w:rsidRDefault="00412754" w:rsidP="002D69DE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C5737D" w:rsidRPr="0049456E" w14:paraId="162115FD" w14:textId="77777777" w:rsidTr="000D6536">
        <w:trPr>
          <w:trHeight w:val="699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81B51" w14:textId="51A07A94" w:rsidR="00C5737D" w:rsidRPr="00412754" w:rsidRDefault="0002639D" w:rsidP="004130E2">
            <w:pPr>
              <w:spacing w:line="460" w:lineRule="exact"/>
              <w:jc w:val="center"/>
              <w:rPr>
                <w:b/>
                <w:sz w:val="28"/>
                <w:szCs w:val="28"/>
              </w:rPr>
            </w:pPr>
            <w:r w:rsidRPr="00412754">
              <w:rPr>
                <w:rFonts w:hint="eastAsia"/>
                <w:b/>
                <w:sz w:val="28"/>
                <w:szCs w:val="28"/>
              </w:rPr>
              <w:t>通讯地址</w:t>
            </w:r>
          </w:p>
        </w:tc>
        <w:tc>
          <w:tcPr>
            <w:tcW w:w="41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CAC0C" w14:textId="36893860" w:rsidR="00C5737D" w:rsidRPr="0049456E" w:rsidRDefault="00C5737D" w:rsidP="002D69DE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02639D" w:rsidRPr="0049456E" w14:paraId="47B65857" w14:textId="77777777" w:rsidTr="005A7362">
        <w:trPr>
          <w:trHeight w:val="695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54548" w14:textId="77777777" w:rsidR="0002639D" w:rsidRPr="00412754" w:rsidRDefault="0002639D" w:rsidP="002E3DC5">
            <w:pPr>
              <w:jc w:val="center"/>
              <w:rPr>
                <w:b/>
                <w:sz w:val="28"/>
                <w:szCs w:val="28"/>
              </w:rPr>
            </w:pPr>
            <w:r w:rsidRPr="00412754">
              <w:rPr>
                <w:rFonts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15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FA1BC" w14:textId="77777777" w:rsidR="0002639D" w:rsidRPr="0049456E" w:rsidRDefault="0002639D" w:rsidP="002E3D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CAD8C" w14:textId="77777777" w:rsidR="0002639D" w:rsidRPr="00746CA7" w:rsidRDefault="0002639D" w:rsidP="002E3DC5">
            <w:pPr>
              <w:jc w:val="center"/>
              <w:rPr>
                <w:b/>
                <w:sz w:val="28"/>
                <w:szCs w:val="28"/>
              </w:rPr>
            </w:pPr>
            <w:r w:rsidRPr="00746CA7">
              <w:rPr>
                <w:rFonts w:hint="eastAsia"/>
                <w:b/>
                <w:sz w:val="28"/>
                <w:szCs w:val="28"/>
              </w:rPr>
              <w:t>微信号</w:t>
            </w:r>
          </w:p>
        </w:tc>
        <w:tc>
          <w:tcPr>
            <w:tcW w:w="17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A9E43" w14:textId="77777777" w:rsidR="0002639D" w:rsidRPr="0049456E" w:rsidRDefault="0002639D" w:rsidP="002E3DC5">
            <w:pPr>
              <w:jc w:val="center"/>
              <w:rPr>
                <w:sz w:val="28"/>
                <w:szCs w:val="28"/>
              </w:rPr>
            </w:pPr>
          </w:p>
        </w:tc>
      </w:tr>
      <w:tr w:rsidR="00746CA7" w:rsidRPr="0049456E" w14:paraId="2C5BCEE9" w14:textId="77777777" w:rsidTr="005A7362">
        <w:trPr>
          <w:trHeight w:val="704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7DFF1" w14:textId="77777777" w:rsidR="00746CA7" w:rsidRPr="00412754" w:rsidRDefault="00746CA7" w:rsidP="00EF7BB4">
            <w:pPr>
              <w:jc w:val="center"/>
              <w:rPr>
                <w:b/>
                <w:sz w:val="28"/>
                <w:szCs w:val="28"/>
              </w:rPr>
            </w:pPr>
            <w:r w:rsidRPr="00412754">
              <w:rPr>
                <w:rFonts w:hint="eastAsia"/>
                <w:b/>
                <w:sz w:val="28"/>
                <w:szCs w:val="28"/>
              </w:rPr>
              <w:t>电子邮箱</w:t>
            </w:r>
          </w:p>
        </w:tc>
        <w:tc>
          <w:tcPr>
            <w:tcW w:w="15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6EE53" w14:textId="77777777" w:rsidR="00746CA7" w:rsidRPr="0049456E" w:rsidRDefault="00746CA7" w:rsidP="00EF7B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1D4D2" w14:textId="77777777" w:rsidR="00746CA7" w:rsidRPr="00746CA7" w:rsidRDefault="00746CA7" w:rsidP="00EF7BB4">
            <w:pPr>
              <w:jc w:val="center"/>
              <w:rPr>
                <w:b/>
                <w:sz w:val="28"/>
                <w:szCs w:val="28"/>
              </w:rPr>
            </w:pPr>
            <w:r w:rsidRPr="00746CA7">
              <w:rPr>
                <w:rFonts w:hint="eastAsia"/>
                <w:b/>
                <w:sz w:val="28"/>
                <w:szCs w:val="28"/>
              </w:rPr>
              <w:t>作品</w:t>
            </w:r>
            <w:r>
              <w:rPr>
                <w:rFonts w:hint="eastAsia"/>
                <w:b/>
                <w:sz w:val="28"/>
                <w:szCs w:val="28"/>
              </w:rPr>
              <w:t>体裁</w:t>
            </w:r>
          </w:p>
        </w:tc>
        <w:tc>
          <w:tcPr>
            <w:tcW w:w="17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E60FF" w14:textId="77777777" w:rsidR="00746CA7" w:rsidRPr="0049456E" w:rsidRDefault="00746CA7" w:rsidP="00EF7BB4">
            <w:pPr>
              <w:jc w:val="center"/>
              <w:rPr>
                <w:sz w:val="28"/>
                <w:szCs w:val="28"/>
              </w:rPr>
            </w:pPr>
          </w:p>
        </w:tc>
      </w:tr>
      <w:tr w:rsidR="00746CA7" w:rsidRPr="0049456E" w14:paraId="2ED9E325" w14:textId="77777777" w:rsidTr="004130E2">
        <w:trPr>
          <w:trHeight w:val="851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D83EE" w14:textId="77777777" w:rsidR="00746CA7" w:rsidRPr="00412754" w:rsidRDefault="00746CA7" w:rsidP="002E3DC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作品题目</w:t>
            </w:r>
          </w:p>
        </w:tc>
        <w:tc>
          <w:tcPr>
            <w:tcW w:w="41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B1FA5" w14:textId="31F437E9" w:rsidR="00746CA7" w:rsidRPr="0049456E" w:rsidRDefault="00746CA7" w:rsidP="002D69DE">
            <w:pPr>
              <w:spacing w:line="0" w:lineRule="atLeast"/>
              <w:jc w:val="center"/>
              <w:rPr>
                <w:sz w:val="28"/>
                <w:szCs w:val="28"/>
              </w:rPr>
            </w:pPr>
          </w:p>
        </w:tc>
      </w:tr>
      <w:tr w:rsidR="00491B79" w:rsidRPr="0049456E" w14:paraId="21FF7AA6" w14:textId="77777777" w:rsidTr="005A7362">
        <w:trPr>
          <w:trHeight w:val="3919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BD2FC" w14:textId="77777777" w:rsidR="00FB6780" w:rsidRPr="00621A46" w:rsidRDefault="00FB6780" w:rsidP="001655AF">
            <w:pPr>
              <w:jc w:val="center"/>
              <w:rPr>
                <w:b/>
                <w:sz w:val="28"/>
                <w:szCs w:val="28"/>
              </w:rPr>
            </w:pPr>
            <w:r w:rsidRPr="00621A46">
              <w:rPr>
                <w:rFonts w:hint="eastAsia"/>
                <w:b/>
                <w:sz w:val="28"/>
                <w:szCs w:val="28"/>
              </w:rPr>
              <w:t>作</w:t>
            </w:r>
          </w:p>
          <w:p w14:paraId="2D0A17DE" w14:textId="77777777" w:rsidR="00491B79" w:rsidRPr="00621A46" w:rsidRDefault="00FB6780" w:rsidP="001655AF">
            <w:pPr>
              <w:jc w:val="center"/>
              <w:rPr>
                <w:b/>
                <w:sz w:val="28"/>
                <w:szCs w:val="28"/>
              </w:rPr>
            </w:pPr>
            <w:r w:rsidRPr="00621A46">
              <w:rPr>
                <w:rFonts w:hint="eastAsia"/>
                <w:b/>
                <w:sz w:val="28"/>
                <w:szCs w:val="28"/>
              </w:rPr>
              <w:t>者</w:t>
            </w:r>
          </w:p>
          <w:p w14:paraId="77425F1C" w14:textId="77777777" w:rsidR="00BB7331" w:rsidRPr="00621A46" w:rsidRDefault="00491B79" w:rsidP="001655AF">
            <w:pPr>
              <w:jc w:val="center"/>
              <w:rPr>
                <w:b/>
                <w:sz w:val="28"/>
                <w:szCs w:val="28"/>
              </w:rPr>
            </w:pPr>
            <w:r w:rsidRPr="00621A46">
              <w:rPr>
                <w:rFonts w:hint="eastAsia"/>
                <w:b/>
                <w:sz w:val="28"/>
                <w:szCs w:val="28"/>
              </w:rPr>
              <w:t>简</w:t>
            </w:r>
          </w:p>
          <w:p w14:paraId="4847AF9B" w14:textId="77777777" w:rsidR="00C5737D" w:rsidRPr="0049456E" w:rsidRDefault="00491B79" w:rsidP="001655AF">
            <w:pPr>
              <w:jc w:val="center"/>
              <w:rPr>
                <w:sz w:val="28"/>
                <w:szCs w:val="28"/>
              </w:rPr>
            </w:pPr>
            <w:proofErr w:type="gramStart"/>
            <w:r w:rsidRPr="00621A46">
              <w:rPr>
                <w:rFonts w:hint="eastAsia"/>
                <w:b/>
                <w:sz w:val="28"/>
                <w:szCs w:val="28"/>
              </w:rPr>
              <w:t>介</w:t>
            </w:r>
            <w:proofErr w:type="gramEnd"/>
          </w:p>
        </w:tc>
        <w:tc>
          <w:tcPr>
            <w:tcW w:w="417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9FA9" w14:textId="77777777" w:rsidR="00BD7515" w:rsidRPr="0049456E" w:rsidRDefault="000C5FDD" w:rsidP="000C5FDD">
            <w:pPr>
              <w:spacing w:line="420" w:lineRule="exact"/>
              <w:ind w:firstLineChars="200" w:firstLine="480"/>
              <w:rPr>
                <w:sz w:val="28"/>
                <w:szCs w:val="28"/>
              </w:rPr>
            </w:pPr>
            <w:r w:rsidRPr="000C5FDD">
              <w:rPr>
                <w:rFonts w:asciiTheme="minorEastAsia" w:eastAsiaTheme="minorEastAsia" w:hAnsiTheme="minorEastAsia" w:hint="eastAsia"/>
                <w:sz w:val="24"/>
              </w:rPr>
              <w:t>（100字左右，请用汉文填写）</w:t>
            </w:r>
          </w:p>
          <w:p w14:paraId="0E81BB6A" w14:textId="22F031C2" w:rsidR="00491B79" w:rsidRPr="00B20223" w:rsidRDefault="000C5FDD" w:rsidP="002D69DE">
            <w:pPr>
              <w:spacing w:line="400" w:lineRule="exact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hint="eastAsia"/>
                <w:sz w:val="28"/>
                <w:szCs w:val="28"/>
              </w:rPr>
              <w:t xml:space="preserve">    </w:t>
            </w:r>
          </w:p>
        </w:tc>
      </w:tr>
    </w:tbl>
    <w:p w14:paraId="6110E691" w14:textId="77777777" w:rsidR="004852DA" w:rsidRPr="00621A46" w:rsidRDefault="004852DA" w:rsidP="003370FF">
      <w:pPr>
        <w:adjustRightInd w:val="0"/>
        <w:snapToGrid w:val="0"/>
        <w:spacing w:line="360" w:lineRule="exact"/>
        <w:rPr>
          <w:rFonts w:ascii="楷体_GB2312" w:eastAsia="楷体_GB2312"/>
          <w:b/>
          <w:sz w:val="24"/>
        </w:rPr>
      </w:pPr>
      <w:r w:rsidRPr="00621A46">
        <w:rPr>
          <w:rFonts w:ascii="楷体_GB2312" w:eastAsia="楷体_GB2312" w:hint="eastAsia"/>
          <w:b/>
          <w:sz w:val="24"/>
        </w:rPr>
        <w:t>填表说明：</w:t>
      </w:r>
    </w:p>
    <w:p w14:paraId="606A29F8" w14:textId="77777777" w:rsidR="00621A46" w:rsidRDefault="00621A46" w:rsidP="003370FF">
      <w:pPr>
        <w:adjustRightInd w:val="0"/>
        <w:snapToGrid w:val="0"/>
        <w:spacing w:line="360" w:lineRule="exact"/>
        <w:ind w:firstLine="480"/>
        <w:rPr>
          <w:rFonts w:ascii="楷体_GB2312" w:eastAsia="楷体_GB2312"/>
          <w:b/>
          <w:sz w:val="24"/>
        </w:rPr>
      </w:pPr>
      <w:r>
        <w:rPr>
          <w:rFonts w:ascii="楷体_GB2312" w:eastAsia="楷体_GB2312" w:hint="eastAsia"/>
          <w:b/>
          <w:sz w:val="24"/>
        </w:rPr>
        <w:t>1.</w:t>
      </w:r>
      <w:r w:rsidR="00F70E34">
        <w:rPr>
          <w:rFonts w:ascii="楷体_GB2312" w:eastAsia="楷体_GB2312" w:hint="eastAsia"/>
          <w:b/>
          <w:sz w:val="24"/>
        </w:rPr>
        <w:t xml:space="preserve"> </w:t>
      </w:r>
      <w:r w:rsidRPr="00621A46">
        <w:rPr>
          <w:rFonts w:ascii="楷体_GB2312" w:eastAsia="楷体_GB2312" w:hint="eastAsia"/>
          <w:b/>
          <w:sz w:val="24"/>
        </w:rPr>
        <w:t>以上内容，请务必用汉文填写，以备存档。</w:t>
      </w:r>
    </w:p>
    <w:p w14:paraId="63D8F6CB" w14:textId="77777777" w:rsidR="00621A46" w:rsidRDefault="00621A46" w:rsidP="00621A46">
      <w:pPr>
        <w:adjustRightInd w:val="0"/>
        <w:snapToGrid w:val="0"/>
        <w:spacing w:line="360" w:lineRule="exact"/>
        <w:ind w:firstLine="480"/>
        <w:rPr>
          <w:rFonts w:ascii="楷体_GB2312" w:eastAsia="楷体_GB2312"/>
          <w:b/>
          <w:sz w:val="24"/>
        </w:rPr>
      </w:pPr>
      <w:r>
        <w:rPr>
          <w:rFonts w:ascii="楷体_GB2312" w:eastAsia="楷体_GB2312" w:hint="eastAsia"/>
          <w:b/>
          <w:sz w:val="24"/>
        </w:rPr>
        <w:t>2.</w:t>
      </w:r>
      <w:r w:rsidR="00F70E34">
        <w:rPr>
          <w:rFonts w:ascii="楷体_GB2312" w:eastAsia="楷体_GB2312" w:hint="eastAsia"/>
          <w:b/>
          <w:sz w:val="24"/>
        </w:rPr>
        <w:t xml:space="preserve"> 请在</w:t>
      </w:r>
      <w:r w:rsidR="00670388">
        <w:rPr>
          <w:rFonts w:ascii="楷体_GB2312" w:eastAsia="楷体_GB2312" w:hint="eastAsia"/>
          <w:b/>
          <w:sz w:val="24"/>
        </w:rPr>
        <w:t>表格</w:t>
      </w:r>
      <w:r w:rsidR="00F70E34">
        <w:rPr>
          <w:rFonts w:ascii="楷体_GB2312" w:eastAsia="楷体_GB2312" w:hint="eastAsia"/>
          <w:b/>
          <w:sz w:val="24"/>
        </w:rPr>
        <w:t>后附页填写“作品体裁”</w:t>
      </w:r>
      <w:r w:rsidR="00B8065C">
        <w:rPr>
          <w:rFonts w:ascii="楷体_GB2312" w:eastAsia="楷体_GB2312" w:hint="eastAsia"/>
          <w:b/>
          <w:sz w:val="24"/>
        </w:rPr>
        <w:t>（例：短篇小说、中篇小说、诗歌、散文、文学评论、儿童诗歌、儿童散文、寓言、童话等等）</w:t>
      </w:r>
      <w:r w:rsidR="00F70E34">
        <w:rPr>
          <w:rFonts w:ascii="楷体_GB2312" w:eastAsia="楷体_GB2312" w:hint="eastAsia"/>
          <w:b/>
          <w:sz w:val="24"/>
        </w:rPr>
        <w:t>和“作品题目”</w:t>
      </w:r>
      <w:r w:rsidR="0018145F">
        <w:rPr>
          <w:rFonts w:ascii="楷体_GB2312" w:eastAsia="楷体_GB2312" w:hint="eastAsia"/>
          <w:b/>
          <w:sz w:val="24"/>
        </w:rPr>
        <w:t>。</w:t>
      </w:r>
      <w:proofErr w:type="gramStart"/>
      <w:r w:rsidR="00F70E34">
        <w:rPr>
          <w:rFonts w:ascii="楷体_GB2312" w:eastAsia="楷体_GB2312" w:hint="eastAsia"/>
          <w:b/>
          <w:sz w:val="24"/>
        </w:rPr>
        <w:t>“作品编号”栏请空出</w:t>
      </w:r>
      <w:proofErr w:type="gramEnd"/>
      <w:r w:rsidR="00F70E34">
        <w:rPr>
          <w:rFonts w:ascii="楷体_GB2312" w:eastAsia="楷体_GB2312" w:hint="eastAsia"/>
          <w:b/>
          <w:sz w:val="24"/>
        </w:rPr>
        <w:t>，不必填写。</w:t>
      </w:r>
    </w:p>
    <w:p w14:paraId="1580B293" w14:textId="77777777" w:rsidR="005B7A2D" w:rsidRDefault="005B7A2D" w:rsidP="00621A46">
      <w:pPr>
        <w:adjustRightInd w:val="0"/>
        <w:snapToGrid w:val="0"/>
        <w:spacing w:line="360" w:lineRule="exact"/>
        <w:ind w:firstLine="480"/>
        <w:rPr>
          <w:rFonts w:ascii="楷体_GB2312" w:eastAsia="楷体_GB2312"/>
          <w:b/>
          <w:sz w:val="24"/>
        </w:rPr>
      </w:pPr>
      <w:r>
        <w:rPr>
          <w:rFonts w:ascii="楷体_GB2312" w:eastAsia="楷体_GB2312" w:hint="eastAsia"/>
          <w:b/>
          <w:sz w:val="24"/>
        </w:rPr>
        <w:t>3. 请在</w:t>
      </w:r>
      <w:r w:rsidR="00670388">
        <w:rPr>
          <w:rFonts w:ascii="楷体_GB2312" w:eastAsia="楷体_GB2312" w:hint="eastAsia"/>
          <w:b/>
          <w:sz w:val="24"/>
        </w:rPr>
        <w:t>表格</w:t>
      </w:r>
      <w:r>
        <w:rPr>
          <w:rFonts w:ascii="楷体_GB2312" w:eastAsia="楷体_GB2312" w:hint="eastAsia"/>
          <w:b/>
          <w:sz w:val="24"/>
        </w:rPr>
        <w:t>后附页中</w:t>
      </w:r>
      <w:r w:rsidR="00670388">
        <w:rPr>
          <w:rFonts w:ascii="楷体_GB2312" w:eastAsia="楷体_GB2312" w:hint="eastAsia"/>
          <w:b/>
          <w:sz w:val="24"/>
        </w:rPr>
        <w:t>，直接附完整作品，不必以单独文件</w:t>
      </w:r>
      <w:r w:rsidR="00B8065C">
        <w:rPr>
          <w:rFonts w:ascii="楷体_GB2312" w:eastAsia="楷体_GB2312" w:hint="eastAsia"/>
          <w:b/>
          <w:sz w:val="24"/>
        </w:rPr>
        <w:t>形式</w:t>
      </w:r>
      <w:r w:rsidR="00670388">
        <w:rPr>
          <w:rFonts w:ascii="楷体_GB2312" w:eastAsia="楷体_GB2312" w:hint="eastAsia"/>
          <w:b/>
          <w:sz w:val="24"/>
        </w:rPr>
        <w:t>发送</w:t>
      </w:r>
      <w:r w:rsidR="00186A65">
        <w:rPr>
          <w:rFonts w:ascii="楷体_GB2312" w:eastAsia="楷体_GB2312" w:hint="eastAsia"/>
          <w:b/>
          <w:sz w:val="24"/>
        </w:rPr>
        <w:t>（文本格式要求：字体</w:t>
      </w:r>
      <w:proofErr w:type="spellStart"/>
      <w:r w:rsidR="00186A65">
        <w:rPr>
          <w:rFonts w:ascii="楷体_GB2312" w:eastAsia="楷体_GB2312" w:hint="eastAsia"/>
          <w:b/>
          <w:sz w:val="24"/>
        </w:rPr>
        <w:t>Batang</w:t>
      </w:r>
      <w:proofErr w:type="spellEnd"/>
      <w:r w:rsidR="00186A65">
        <w:rPr>
          <w:rFonts w:ascii="楷体_GB2312" w:eastAsia="楷体_GB2312" w:hint="eastAsia"/>
          <w:b/>
          <w:sz w:val="24"/>
        </w:rPr>
        <w:t>小四；行间距固定值23）</w:t>
      </w:r>
      <w:r w:rsidR="00670388">
        <w:rPr>
          <w:rFonts w:ascii="楷体_GB2312" w:eastAsia="楷体_GB2312" w:hint="eastAsia"/>
          <w:b/>
          <w:sz w:val="24"/>
        </w:rPr>
        <w:t>。</w:t>
      </w:r>
    </w:p>
    <w:p w14:paraId="054F694E" w14:textId="77777777" w:rsidR="00670388" w:rsidRDefault="00670388" w:rsidP="00621A46">
      <w:pPr>
        <w:adjustRightInd w:val="0"/>
        <w:snapToGrid w:val="0"/>
        <w:spacing w:line="360" w:lineRule="exact"/>
        <w:ind w:firstLine="480"/>
        <w:rPr>
          <w:rFonts w:ascii="楷体_GB2312" w:eastAsia="楷体_GB2312"/>
          <w:b/>
          <w:sz w:val="24"/>
        </w:rPr>
      </w:pPr>
      <w:r>
        <w:rPr>
          <w:rFonts w:ascii="楷体_GB2312" w:eastAsia="楷体_GB2312" w:hint="eastAsia"/>
          <w:b/>
          <w:sz w:val="24"/>
        </w:rPr>
        <w:t xml:space="preserve">4. </w:t>
      </w:r>
      <w:r w:rsidR="00637B34">
        <w:rPr>
          <w:rFonts w:ascii="楷体_GB2312" w:eastAsia="楷体_GB2312" w:hint="eastAsia"/>
          <w:b/>
          <w:sz w:val="24"/>
        </w:rPr>
        <w:t>表格后附页作品中</w:t>
      </w:r>
      <w:r>
        <w:rPr>
          <w:rFonts w:ascii="楷体_GB2312" w:eastAsia="楷体_GB2312" w:hint="eastAsia"/>
          <w:b/>
          <w:sz w:val="24"/>
        </w:rPr>
        <w:t>，不必附作者</w:t>
      </w:r>
      <w:r w:rsidR="00423FED">
        <w:rPr>
          <w:rFonts w:ascii="楷体_GB2312" w:eastAsia="楷体_GB2312" w:hint="eastAsia"/>
          <w:b/>
          <w:sz w:val="24"/>
        </w:rPr>
        <w:t>姓名</w:t>
      </w:r>
      <w:r>
        <w:rPr>
          <w:rFonts w:ascii="楷体_GB2312" w:eastAsia="楷体_GB2312" w:hint="eastAsia"/>
          <w:b/>
          <w:sz w:val="24"/>
        </w:rPr>
        <w:t>。</w:t>
      </w:r>
    </w:p>
    <w:p w14:paraId="528775C7" w14:textId="77777777" w:rsidR="00621A46" w:rsidRDefault="00621A46">
      <w:pPr>
        <w:widowControl/>
        <w:jc w:val="left"/>
        <w:rPr>
          <w:rFonts w:ascii="楷体_GB2312" w:eastAsia="楷体_GB2312"/>
          <w:b/>
          <w:sz w:val="24"/>
        </w:rPr>
      </w:pPr>
      <w:r>
        <w:rPr>
          <w:rFonts w:ascii="楷体_GB2312" w:eastAsia="楷体_GB2312"/>
          <w:b/>
          <w:sz w:val="24"/>
        </w:rPr>
        <w:br w:type="page"/>
      </w:r>
    </w:p>
    <w:p w14:paraId="31BE4616" w14:textId="77777777" w:rsidR="00621A46" w:rsidRPr="00621A46" w:rsidRDefault="00621A46" w:rsidP="00621A46">
      <w:pPr>
        <w:adjustRightInd w:val="0"/>
        <w:snapToGrid w:val="0"/>
        <w:spacing w:line="360" w:lineRule="exact"/>
        <w:ind w:firstLine="480"/>
        <w:rPr>
          <w:rFonts w:ascii="楷体_GB2312" w:eastAsia="楷体_GB2312"/>
          <w:b/>
          <w:sz w:val="24"/>
        </w:rPr>
      </w:pPr>
      <w:r>
        <w:rPr>
          <w:rFonts w:ascii="楷体_GB2312" w:eastAsia="楷体_GB2312" w:hint="eastAsia"/>
          <w:b/>
          <w:sz w:val="24"/>
        </w:rPr>
        <w:lastRenderedPageBreak/>
        <w:t>作品编号：</w:t>
      </w:r>
    </w:p>
    <w:p w14:paraId="6B9377F5" w14:textId="77777777" w:rsidR="002838F7" w:rsidRDefault="00621A46" w:rsidP="003370FF">
      <w:pPr>
        <w:adjustRightInd w:val="0"/>
        <w:snapToGrid w:val="0"/>
        <w:spacing w:line="360" w:lineRule="exact"/>
        <w:ind w:firstLine="480"/>
        <w:rPr>
          <w:rFonts w:ascii="楷体_GB2312" w:eastAsia="楷体_GB2312"/>
          <w:b/>
          <w:sz w:val="24"/>
        </w:rPr>
      </w:pPr>
      <w:r>
        <w:rPr>
          <w:rFonts w:ascii="楷体_GB2312" w:eastAsia="楷体_GB2312" w:hint="eastAsia"/>
          <w:b/>
          <w:sz w:val="24"/>
        </w:rPr>
        <w:t>作品体裁：</w:t>
      </w:r>
    </w:p>
    <w:p w14:paraId="136DD42A" w14:textId="77777777" w:rsidR="00621A46" w:rsidRDefault="00621A46" w:rsidP="003370FF">
      <w:pPr>
        <w:adjustRightInd w:val="0"/>
        <w:snapToGrid w:val="0"/>
        <w:spacing w:line="360" w:lineRule="exact"/>
        <w:ind w:firstLine="480"/>
        <w:rPr>
          <w:rFonts w:ascii="楷体_GB2312" w:eastAsia="楷体_GB2312"/>
          <w:b/>
          <w:sz w:val="24"/>
        </w:rPr>
      </w:pPr>
      <w:r>
        <w:rPr>
          <w:rFonts w:ascii="楷体_GB2312" w:eastAsia="楷体_GB2312" w:hint="eastAsia"/>
          <w:b/>
          <w:sz w:val="24"/>
        </w:rPr>
        <w:t>作品题目：</w:t>
      </w:r>
    </w:p>
    <w:p w14:paraId="777100EF" w14:textId="77777777" w:rsidR="00621A46" w:rsidRDefault="00621A46" w:rsidP="003370FF">
      <w:pPr>
        <w:adjustRightInd w:val="0"/>
        <w:snapToGrid w:val="0"/>
        <w:spacing w:line="360" w:lineRule="exact"/>
        <w:ind w:firstLine="480"/>
        <w:rPr>
          <w:rFonts w:ascii="楷体_GB2312" w:eastAsia="楷体_GB2312"/>
          <w:b/>
          <w:sz w:val="24"/>
        </w:rPr>
      </w:pPr>
    </w:p>
    <w:p w14:paraId="453DBB13" w14:textId="77777777" w:rsidR="00670388" w:rsidRPr="004E59A0" w:rsidRDefault="00670388" w:rsidP="004E59A0">
      <w:pPr>
        <w:adjustRightInd w:val="0"/>
        <w:snapToGrid w:val="0"/>
        <w:spacing w:line="360" w:lineRule="exact"/>
        <w:ind w:firstLine="480"/>
        <w:rPr>
          <w:rFonts w:ascii="Batang" w:eastAsia="Batang" w:hAnsi="Batang"/>
          <w:sz w:val="24"/>
        </w:rPr>
      </w:pPr>
      <w:r>
        <w:rPr>
          <w:rFonts w:ascii="楷体_GB2312" w:eastAsia="楷体_GB2312"/>
          <w:b/>
          <w:sz w:val="24"/>
        </w:rPr>
        <w:t>作品正文</w:t>
      </w:r>
      <w:r>
        <w:rPr>
          <w:rFonts w:ascii="楷体_GB2312" w:eastAsia="楷体_GB2312" w:hint="eastAsia"/>
          <w:b/>
          <w:sz w:val="24"/>
        </w:rPr>
        <w:t>：（</w:t>
      </w:r>
      <w:r w:rsidR="00072362">
        <w:rPr>
          <w:rFonts w:ascii="楷体_GB2312" w:eastAsia="楷体_GB2312" w:hint="eastAsia"/>
          <w:b/>
          <w:sz w:val="24"/>
        </w:rPr>
        <w:t>作品中</w:t>
      </w:r>
      <w:r>
        <w:rPr>
          <w:rFonts w:ascii="楷体_GB2312" w:eastAsia="楷体_GB2312" w:hint="eastAsia"/>
          <w:b/>
          <w:sz w:val="24"/>
        </w:rPr>
        <w:t>不必附作者</w:t>
      </w:r>
      <w:r w:rsidR="00423FED">
        <w:rPr>
          <w:rFonts w:ascii="楷体_GB2312" w:eastAsia="楷体_GB2312" w:hint="eastAsia"/>
          <w:b/>
          <w:sz w:val="24"/>
        </w:rPr>
        <w:t>姓名</w:t>
      </w:r>
      <w:r>
        <w:rPr>
          <w:rFonts w:ascii="楷体_GB2312" w:eastAsia="楷体_GB2312" w:hint="eastAsia"/>
          <w:b/>
          <w:sz w:val="24"/>
        </w:rPr>
        <w:t>）</w:t>
      </w:r>
    </w:p>
    <w:p w14:paraId="6C3E9141" w14:textId="77777777" w:rsidR="004E59A0" w:rsidRPr="004E59A0" w:rsidRDefault="004E59A0" w:rsidP="004E59A0">
      <w:pPr>
        <w:adjustRightInd w:val="0"/>
        <w:snapToGrid w:val="0"/>
        <w:spacing w:line="360" w:lineRule="exact"/>
        <w:ind w:firstLine="480"/>
        <w:rPr>
          <w:rFonts w:ascii="Batang" w:eastAsia="Batang" w:hAnsi="Batang"/>
          <w:sz w:val="24"/>
        </w:rPr>
      </w:pPr>
    </w:p>
    <w:p w14:paraId="37576426" w14:textId="77777777" w:rsidR="004E59A0" w:rsidRPr="004E59A0" w:rsidRDefault="004E59A0" w:rsidP="004E59A0">
      <w:pPr>
        <w:adjustRightInd w:val="0"/>
        <w:snapToGrid w:val="0"/>
        <w:spacing w:line="360" w:lineRule="exact"/>
        <w:ind w:firstLine="480"/>
        <w:rPr>
          <w:rFonts w:ascii="Batang" w:eastAsia="Batang" w:hAnsi="Batang"/>
          <w:sz w:val="24"/>
        </w:rPr>
      </w:pPr>
    </w:p>
    <w:p w14:paraId="2EA9D142" w14:textId="77777777" w:rsidR="004E59A0" w:rsidRPr="004E59A0" w:rsidRDefault="004E59A0" w:rsidP="004E59A0">
      <w:pPr>
        <w:adjustRightInd w:val="0"/>
        <w:snapToGrid w:val="0"/>
        <w:spacing w:line="360" w:lineRule="exact"/>
        <w:ind w:firstLine="480"/>
        <w:rPr>
          <w:rFonts w:ascii="Batang" w:eastAsia="Batang" w:hAnsi="Batang"/>
          <w:sz w:val="24"/>
        </w:rPr>
      </w:pPr>
    </w:p>
    <w:p w14:paraId="43CDA772" w14:textId="77777777" w:rsidR="004E59A0" w:rsidRPr="004E59A0" w:rsidRDefault="004E59A0" w:rsidP="004E59A0">
      <w:pPr>
        <w:adjustRightInd w:val="0"/>
        <w:snapToGrid w:val="0"/>
        <w:spacing w:line="360" w:lineRule="exact"/>
        <w:ind w:firstLine="480"/>
        <w:rPr>
          <w:rFonts w:ascii="Batang" w:eastAsia="Batang" w:hAnsi="Batang"/>
          <w:b/>
          <w:sz w:val="24"/>
        </w:rPr>
      </w:pPr>
    </w:p>
    <w:sectPr w:rsidR="004E59A0" w:rsidRPr="004E59A0" w:rsidSect="00A50937">
      <w:pgSz w:w="11906" w:h="16838"/>
      <w:pgMar w:top="1134" w:right="1418" w:bottom="1134" w:left="1418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E653A" w14:textId="77777777" w:rsidR="00A50937" w:rsidRDefault="00A50937" w:rsidP="005004D8">
      <w:r>
        <w:separator/>
      </w:r>
    </w:p>
  </w:endnote>
  <w:endnote w:type="continuationSeparator" w:id="0">
    <w:p w14:paraId="21431CB9" w14:textId="77777777" w:rsidR="00A50937" w:rsidRDefault="00A50937" w:rsidP="00500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6C5DC" w14:textId="77777777" w:rsidR="00A50937" w:rsidRDefault="00A50937" w:rsidP="005004D8">
      <w:r>
        <w:separator/>
      </w:r>
    </w:p>
  </w:footnote>
  <w:footnote w:type="continuationSeparator" w:id="0">
    <w:p w14:paraId="309C7F36" w14:textId="77777777" w:rsidR="00A50937" w:rsidRDefault="00A50937" w:rsidP="005004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 w:cryptProviderType="rsaAES" w:cryptAlgorithmClass="hash" w:cryptAlgorithmType="typeAny" w:cryptAlgorithmSid="14" w:cryptSpinCount="100000" w:hash="B+MN3Gcu05/7x74BWeSjq4VgSNTka4ByvtcR3i55SXB3EFcSm7eovUgAAHPsul44vtb4ixGWtjZ1FPAtXMuX0w==" w:salt="IsjRw0drNaI00PIUvvT5HA==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C6"/>
    <w:rsid w:val="0002639D"/>
    <w:rsid w:val="0003353D"/>
    <w:rsid w:val="00054A6E"/>
    <w:rsid w:val="00061A89"/>
    <w:rsid w:val="00064124"/>
    <w:rsid w:val="0007156C"/>
    <w:rsid w:val="00072362"/>
    <w:rsid w:val="00077767"/>
    <w:rsid w:val="00090C61"/>
    <w:rsid w:val="000C334E"/>
    <w:rsid w:val="000C5FDD"/>
    <w:rsid w:val="000D6536"/>
    <w:rsid w:val="00100FCD"/>
    <w:rsid w:val="001019A0"/>
    <w:rsid w:val="00102676"/>
    <w:rsid w:val="0011466D"/>
    <w:rsid w:val="00143CBD"/>
    <w:rsid w:val="001655AF"/>
    <w:rsid w:val="00175751"/>
    <w:rsid w:val="0018145F"/>
    <w:rsid w:val="00184183"/>
    <w:rsid w:val="00186A65"/>
    <w:rsid w:val="001A4EF5"/>
    <w:rsid w:val="001D2828"/>
    <w:rsid w:val="002276EF"/>
    <w:rsid w:val="00232648"/>
    <w:rsid w:val="0026594A"/>
    <w:rsid w:val="002838F7"/>
    <w:rsid w:val="00285083"/>
    <w:rsid w:val="002871D9"/>
    <w:rsid w:val="002A17AF"/>
    <w:rsid w:val="002B7EC0"/>
    <w:rsid w:val="002C288F"/>
    <w:rsid w:val="002D69DE"/>
    <w:rsid w:val="002E3DC5"/>
    <w:rsid w:val="002E6EC1"/>
    <w:rsid w:val="002F162A"/>
    <w:rsid w:val="002F7CAD"/>
    <w:rsid w:val="00304365"/>
    <w:rsid w:val="00320075"/>
    <w:rsid w:val="00325D4C"/>
    <w:rsid w:val="00333AF7"/>
    <w:rsid w:val="003370FF"/>
    <w:rsid w:val="00345647"/>
    <w:rsid w:val="00345793"/>
    <w:rsid w:val="00372188"/>
    <w:rsid w:val="003839A7"/>
    <w:rsid w:val="00385962"/>
    <w:rsid w:val="003B5AA1"/>
    <w:rsid w:val="003B6086"/>
    <w:rsid w:val="003C70CB"/>
    <w:rsid w:val="003F273C"/>
    <w:rsid w:val="00402281"/>
    <w:rsid w:val="00403351"/>
    <w:rsid w:val="00412754"/>
    <w:rsid w:val="004130E2"/>
    <w:rsid w:val="00422BDA"/>
    <w:rsid w:val="00423FED"/>
    <w:rsid w:val="00430CB1"/>
    <w:rsid w:val="004508E7"/>
    <w:rsid w:val="00454488"/>
    <w:rsid w:val="004803C0"/>
    <w:rsid w:val="004852DA"/>
    <w:rsid w:val="004858D6"/>
    <w:rsid w:val="00491B79"/>
    <w:rsid w:val="0049456E"/>
    <w:rsid w:val="004A0B4F"/>
    <w:rsid w:val="004A1082"/>
    <w:rsid w:val="004E59A0"/>
    <w:rsid w:val="004F278C"/>
    <w:rsid w:val="005004D8"/>
    <w:rsid w:val="00525871"/>
    <w:rsid w:val="00543903"/>
    <w:rsid w:val="00543FD5"/>
    <w:rsid w:val="00582A0C"/>
    <w:rsid w:val="005A7362"/>
    <w:rsid w:val="005B7A2D"/>
    <w:rsid w:val="005C6EF5"/>
    <w:rsid w:val="005E6943"/>
    <w:rsid w:val="005F321F"/>
    <w:rsid w:val="00621A46"/>
    <w:rsid w:val="00633140"/>
    <w:rsid w:val="00637B34"/>
    <w:rsid w:val="00651A0D"/>
    <w:rsid w:val="00670388"/>
    <w:rsid w:val="006803E3"/>
    <w:rsid w:val="006963B0"/>
    <w:rsid w:val="006B1F9C"/>
    <w:rsid w:val="006C36F0"/>
    <w:rsid w:val="006F30BF"/>
    <w:rsid w:val="00710F4E"/>
    <w:rsid w:val="0072031F"/>
    <w:rsid w:val="00746CA7"/>
    <w:rsid w:val="007A17A5"/>
    <w:rsid w:val="007F75EE"/>
    <w:rsid w:val="008176E4"/>
    <w:rsid w:val="008275EF"/>
    <w:rsid w:val="00864CBC"/>
    <w:rsid w:val="008B0703"/>
    <w:rsid w:val="008B5C24"/>
    <w:rsid w:val="008E557A"/>
    <w:rsid w:val="00906130"/>
    <w:rsid w:val="00907AFB"/>
    <w:rsid w:val="009101C6"/>
    <w:rsid w:val="0096134A"/>
    <w:rsid w:val="009750FB"/>
    <w:rsid w:val="009C5D27"/>
    <w:rsid w:val="009E7680"/>
    <w:rsid w:val="009E77F9"/>
    <w:rsid w:val="00A22EB0"/>
    <w:rsid w:val="00A270F6"/>
    <w:rsid w:val="00A50937"/>
    <w:rsid w:val="00A854DB"/>
    <w:rsid w:val="00A95AF0"/>
    <w:rsid w:val="00AA7F4D"/>
    <w:rsid w:val="00AB2D38"/>
    <w:rsid w:val="00B20223"/>
    <w:rsid w:val="00B37981"/>
    <w:rsid w:val="00B66C81"/>
    <w:rsid w:val="00B72EAA"/>
    <w:rsid w:val="00B72F53"/>
    <w:rsid w:val="00B8065C"/>
    <w:rsid w:val="00BB7331"/>
    <w:rsid w:val="00BD7515"/>
    <w:rsid w:val="00C136EF"/>
    <w:rsid w:val="00C23BE4"/>
    <w:rsid w:val="00C26269"/>
    <w:rsid w:val="00C37F99"/>
    <w:rsid w:val="00C5737D"/>
    <w:rsid w:val="00C6368F"/>
    <w:rsid w:val="00CD3218"/>
    <w:rsid w:val="00CE3335"/>
    <w:rsid w:val="00CF6929"/>
    <w:rsid w:val="00D01E1B"/>
    <w:rsid w:val="00D464BA"/>
    <w:rsid w:val="00D70835"/>
    <w:rsid w:val="00D9022F"/>
    <w:rsid w:val="00D94636"/>
    <w:rsid w:val="00D95B1B"/>
    <w:rsid w:val="00DC05E8"/>
    <w:rsid w:val="00DD6111"/>
    <w:rsid w:val="00DE280E"/>
    <w:rsid w:val="00E17675"/>
    <w:rsid w:val="00E21D5C"/>
    <w:rsid w:val="00E2568A"/>
    <w:rsid w:val="00E256F9"/>
    <w:rsid w:val="00EB3568"/>
    <w:rsid w:val="00F2041E"/>
    <w:rsid w:val="00F22CED"/>
    <w:rsid w:val="00F27140"/>
    <w:rsid w:val="00F70E34"/>
    <w:rsid w:val="00F81071"/>
    <w:rsid w:val="00FB4AD5"/>
    <w:rsid w:val="00FB6780"/>
    <w:rsid w:val="00FE4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006DEE"/>
  <w15:docId w15:val="{74588C55-B4A5-44BE-AF89-C8EC398B3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C6EF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C6EF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5004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004D8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rsid w:val="005004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5004D8"/>
    <w:rPr>
      <w:kern w:val="2"/>
      <w:sz w:val="18"/>
      <w:szCs w:val="18"/>
    </w:rPr>
  </w:style>
  <w:style w:type="paragraph" w:styleId="a8">
    <w:name w:val="Balloon Text"/>
    <w:basedOn w:val="a"/>
    <w:link w:val="a9"/>
    <w:rsid w:val="00621A46"/>
    <w:rPr>
      <w:sz w:val="18"/>
      <w:szCs w:val="18"/>
    </w:rPr>
  </w:style>
  <w:style w:type="character" w:customStyle="1" w:styleId="a9">
    <w:name w:val="批注框文本 字符"/>
    <w:basedOn w:val="a0"/>
    <w:link w:val="a8"/>
    <w:rsid w:val="00621A4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8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\A2020&#24180;\2020&#31532;&#20108;&#23626;&#38738;&#24180;&#25991;&#23398;&#22870;\&#31532;&#20108;&#23626;&#8220;&#20013;&#22269;&#26397;&#40092;&#26063;&#38738;&#24180;&#25991;&#23398;&#22870;&#8221;&#21442;&#36187;&#30331;&#35760;&#34920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第二届“中国朝鲜族青年文学奖”参赛登记表.dotx</Template>
  <TotalTime>37</TotalTime>
  <Pages>2</Pages>
  <Words>60</Words>
  <Characters>343</Characters>
  <Application>Microsoft Office Word</Application>
  <DocSecurity>0</DocSecurity>
  <Lines>2</Lines>
  <Paragraphs>1</Paragraphs>
  <ScaleCrop>false</ScaleCrop>
  <Company>微软中国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leovo</dc:creator>
  <cp:lastModifiedBy>小丑 闵</cp:lastModifiedBy>
  <cp:revision>12</cp:revision>
  <cp:lastPrinted>2024-03-13T06:40:00Z</cp:lastPrinted>
  <dcterms:created xsi:type="dcterms:W3CDTF">2020-09-21T07:41:00Z</dcterms:created>
  <dcterms:modified xsi:type="dcterms:W3CDTF">2024-03-13T06:57:00Z</dcterms:modified>
</cp:coreProperties>
</file>