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8879B" w14:textId="4FA47073" w:rsidR="00100FCD" w:rsidRPr="005B7A2D" w:rsidRDefault="003839A7" w:rsidP="00621A46">
      <w:pPr>
        <w:spacing w:beforeLines="50" w:before="156" w:afterLines="50" w:after="156" w:line="600" w:lineRule="exact"/>
        <w:jc w:val="center"/>
        <w:rPr>
          <w:rFonts w:ascii="方正小标宋简体" w:eastAsia="方正小标宋简体"/>
          <w:sz w:val="36"/>
          <w:szCs w:val="36"/>
        </w:rPr>
      </w:pPr>
      <w:r w:rsidRPr="005B7A2D">
        <w:rPr>
          <w:rFonts w:ascii="方正小标宋简体" w:eastAsia="方正小标宋简体" w:hint="eastAsia"/>
          <w:sz w:val="36"/>
          <w:szCs w:val="36"/>
        </w:rPr>
        <w:t>第</w:t>
      </w:r>
      <w:r w:rsidR="00D90BE5">
        <w:rPr>
          <w:rFonts w:ascii="方正小标宋简体" w:eastAsia="方正小标宋简体" w:hint="eastAsia"/>
          <w:sz w:val="36"/>
          <w:szCs w:val="36"/>
        </w:rPr>
        <w:t>五</w:t>
      </w:r>
      <w:r w:rsidRPr="005B7A2D">
        <w:rPr>
          <w:rFonts w:ascii="方正小标宋简体" w:eastAsia="方正小标宋简体" w:hint="eastAsia"/>
          <w:sz w:val="36"/>
          <w:szCs w:val="36"/>
        </w:rPr>
        <w:t>届</w:t>
      </w:r>
      <w:r w:rsidR="00E17675">
        <w:rPr>
          <w:rFonts w:ascii="方正小标宋简体" w:eastAsia="方正小标宋简体" w:hint="eastAsia"/>
          <w:sz w:val="36"/>
          <w:szCs w:val="36"/>
        </w:rPr>
        <w:t>延边作家协会</w:t>
      </w:r>
      <w:r w:rsidRPr="005B7A2D">
        <w:rPr>
          <w:rFonts w:ascii="方正小标宋简体" w:eastAsia="方正小标宋简体" w:hint="eastAsia"/>
          <w:sz w:val="36"/>
          <w:szCs w:val="36"/>
        </w:rPr>
        <w:t>“青年文学奖”参赛登记表</w:t>
      </w:r>
    </w:p>
    <w:tbl>
      <w:tblPr>
        <w:tblW w:w="5376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1618"/>
        <w:gridCol w:w="908"/>
        <w:gridCol w:w="1427"/>
        <w:gridCol w:w="906"/>
        <w:gridCol w:w="2289"/>
      </w:tblGrid>
      <w:tr w:rsidR="005A7362" w:rsidRPr="0049456E" w14:paraId="638A1E69" w14:textId="77777777" w:rsidTr="00B81BDC">
        <w:trPr>
          <w:trHeight w:val="642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152F" w14:textId="7007B487" w:rsidR="00543FD5" w:rsidRPr="00D90BE5" w:rsidRDefault="001D2828" w:rsidP="002E3DC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90BE5">
              <w:rPr>
                <w:rFonts w:ascii="仿宋" w:eastAsia="仿宋" w:hAnsi="仿宋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77AD" w14:textId="60E3C547" w:rsidR="00543FD5" w:rsidRPr="00D90BE5" w:rsidRDefault="00543FD5" w:rsidP="002E3DC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0C41" w14:textId="77777777" w:rsidR="00543FD5" w:rsidRPr="00D90BE5" w:rsidRDefault="0002639D" w:rsidP="002E3DC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90BE5">
              <w:rPr>
                <w:rFonts w:ascii="仿宋" w:eastAsia="仿宋" w:hAnsi="仿宋" w:hint="eastAsia"/>
                <w:b/>
                <w:sz w:val="28"/>
                <w:szCs w:val="28"/>
              </w:rPr>
              <w:t>笔名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DC61" w14:textId="398C9AC2" w:rsidR="00543FD5" w:rsidRPr="00D90BE5" w:rsidRDefault="00543FD5" w:rsidP="002E3DC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22A6" w14:textId="5348CF68" w:rsidR="00543FD5" w:rsidRPr="00D90BE5" w:rsidRDefault="004130E2" w:rsidP="002E3DC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90BE5">
              <w:rPr>
                <w:rFonts w:ascii="仿宋" w:eastAsia="仿宋" w:hAnsi="仿宋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F0A0" w14:textId="7C939BDB" w:rsidR="00543FD5" w:rsidRPr="00D90BE5" w:rsidRDefault="00543FD5" w:rsidP="002E3DC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81BDC" w:rsidRPr="0049456E" w14:paraId="4DD1B497" w14:textId="77777777" w:rsidTr="00B81BDC">
        <w:trPr>
          <w:trHeight w:val="551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A0C2" w14:textId="084B8D51" w:rsidR="00B81BDC" w:rsidRPr="00D90BE5" w:rsidRDefault="00B81BDC" w:rsidP="002E3DC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90BE5">
              <w:rPr>
                <w:rFonts w:ascii="仿宋" w:eastAsia="仿宋" w:hAnsi="仿宋" w:hint="eastAsia"/>
                <w:b/>
                <w:sz w:val="28"/>
                <w:szCs w:val="28"/>
              </w:rPr>
              <w:t>籍贯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7476" w14:textId="1DE6F8DA" w:rsidR="00B81BDC" w:rsidRPr="00CD6E25" w:rsidRDefault="00B81BDC" w:rsidP="002E3DC5">
            <w:pPr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B911" w14:textId="40E57685" w:rsidR="00B81BDC" w:rsidRPr="00B81BDC" w:rsidRDefault="00B81BDC" w:rsidP="002E3DC5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B81BDC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17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407F3" w14:textId="54A3ABF1" w:rsidR="00B81BDC" w:rsidRPr="00D90BE5" w:rsidRDefault="00B81BDC" w:rsidP="005A7362">
            <w:pPr>
              <w:spacing w:line="0" w:lineRule="atLeast"/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</w:p>
        </w:tc>
      </w:tr>
      <w:tr w:rsidR="005A7362" w:rsidRPr="0049456E" w14:paraId="1DB39825" w14:textId="77777777" w:rsidTr="0064483A">
        <w:trPr>
          <w:trHeight w:val="675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4D9C1" w14:textId="77777777" w:rsidR="005A7362" w:rsidRPr="00D90BE5" w:rsidRDefault="005A7362" w:rsidP="005A7362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 w:rsidRPr="00D90BE5">
              <w:rPr>
                <w:rFonts w:ascii="仿宋" w:eastAsia="仿宋" w:hAnsi="仿宋" w:hint="eastAsia"/>
                <w:b/>
                <w:sz w:val="24"/>
              </w:rPr>
              <w:t>出生年月日</w:t>
            </w:r>
          </w:p>
          <w:p w14:paraId="0D8F5167" w14:textId="6C2D1747" w:rsidR="005A7362" w:rsidRPr="00D90BE5" w:rsidRDefault="005A7362" w:rsidP="005A7362">
            <w:pPr>
              <w:spacing w:line="0" w:lineRule="atLeas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90BE5">
              <w:rPr>
                <w:rFonts w:ascii="仿宋" w:eastAsia="仿宋" w:hAnsi="仿宋" w:hint="eastAsia"/>
                <w:b/>
                <w:sz w:val="24"/>
              </w:rPr>
              <w:t>（ 岁）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2F17" w14:textId="40BB4AB0" w:rsidR="005A7362" w:rsidRPr="00CD6E25" w:rsidRDefault="005A7362" w:rsidP="005A7362">
            <w:pPr>
              <w:spacing w:line="0" w:lineRule="atLeast"/>
              <w:jc w:val="center"/>
              <w:rPr>
                <w:rFonts w:ascii="仿宋" w:eastAsia="仿宋" w:hAnsi="仿宋"/>
                <w:bCs/>
                <w:sz w:val="24"/>
              </w:rPr>
            </w:pPr>
            <w:r w:rsidRPr="00CD6E25">
              <w:rPr>
                <w:rFonts w:ascii="仿宋" w:eastAsia="仿宋" w:hAnsi="仿宋" w:hint="eastAsia"/>
                <w:bCs/>
                <w:sz w:val="24"/>
              </w:rPr>
              <w:t>年 月 日</w:t>
            </w:r>
          </w:p>
          <w:p w14:paraId="0487D8B6" w14:textId="23EA3210" w:rsidR="005A7362" w:rsidRPr="00D90BE5" w:rsidRDefault="005A7362" w:rsidP="005A7362">
            <w:pPr>
              <w:spacing w:line="0" w:lineRule="atLeas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CD6E25">
              <w:rPr>
                <w:rFonts w:ascii="仿宋" w:eastAsia="仿宋" w:hAnsi="仿宋" w:hint="eastAsia"/>
                <w:bCs/>
                <w:sz w:val="24"/>
              </w:rPr>
              <w:t>（ 岁）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7F14" w14:textId="1508686A" w:rsidR="005A7362" w:rsidRPr="00D90BE5" w:rsidRDefault="005A7362" w:rsidP="002E3DC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D90BE5">
              <w:rPr>
                <w:rFonts w:ascii="仿宋" w:eastAsia="仿宋" w:hAnsi="仿宋"/>
                <w:b/>
                <w:sz w:val="28"/>
                <w:szCs w:val="28"/>
              </w:rPr>
              <w:t>身份证号</w:t>
            </w:r>
          </w:p>
        </w:tc>
        <w:tc>
          <w:tcPr>
            <w:tcW w:w="17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E698A" w14:textId="72C5BFAD" w:rsidR="005A7362" w:rsidRPr="00D90BE5" w:rsidRDefault="005A7362" w:rsidP="005A7362">
            <w:pPr>
              <w:spacing w:line="0" w:lineRule="atLeas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412754" w:rsidRPr="0049456E" w14:paraId="5D278965" w14:textId="77777777" w:rsidTr="00B81BDC">
        <w:trPr>
          <w:trHeight w:val="1079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79DB" w14:textId="77777777" w:rsidR="00412754" w:rsidRPr="00D90BE5" w:rsidRDefault="00412754" w:rsidP="002A17AF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 w:rsidRPr="00D90BE5">
              <w:rPr>
                <w:rFonts w:ascii="仿宋" w:eastAsia="仿宋" w:hAnsi="仿宋" w:hint="eastAsia"/>
                <w:b/>
                <w:sz w:val="24"/>
              </w:rPr>
              <w:t>工作单位</w:t>
            </w:r>
          </w:p>
          <w:p w14:paraId="227611E4" w14:textId="0975AC3A" w:rsidR="002A17AF" w:rsidRPr="00D90BE5" w:rsidRDefault="002A17AF" w:rsidP="002A17AF">
            <w:pPr>
              <w:spacing w:line="0" w:lineRule="atLeas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90BE5">
              <w:rPr>
                <w:rFonts w:ascii="仿宋" w:eastAsia="仿宋" w:hAnsi="仿宋" w:hint="eastAsia"/>
                <w:b/>
                <w:sz w:val="24"/>
              </w:rPr>
              <w:t>(或在读院校)</w:t>
            </w:r>
          </w:p>
        </w:tc>
        <w:tc>
          <w:tcPr>
            <w:tcW w:w="40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E6D4" w14:textId="0924D8FB" w:rsidR="00412754" w:rsidRDefault="00B81BDC" w:rsidP="00B81BDC">
            <w:pPr>
              <w:spacing w:line="0" w:lineRule="atLeast"/>
              <w:rPr>
                <w:rFonts w:ascii="仿宋" w:eastAsia="仿宋" w:hAnsi="仿宋"/>
                <w:bCs/>
                <w:sz w:val="22"/>
                <w:szCs w:val="22"/>
              </w:rPr>
            </w:pPr>
            <w:r>
              <w:rPr>
                <w:rFonts w:ascii="仿宋" w:eastAsia="仿宋" w:hAnsi="仿宋" w:hint="eastAsia"/>
                <w:bCs/>
                <w:sz w:val="22"/>
                <w:szCs w:val="22"/>
              </w:rPr>
              <w:t>（</w:t>
            </w:r>
            <w:r w:rsidRPr="00B81BDC">
              <w:rPr>
                <w:rFonts w:ascii="仿宋" w:eastAsia="仿宋" w:hAnsi="仿宋"/>
                <w:bCs/>
                <w:sz w:val="22"/>
                <w:szCs w:val="22"/>
              </w:rPr>
              <w:t>在读生注明年级专业</w:t>
            </w:r>
            <w:r>
              <w:rPr>
                <w:rFonts w:ascii="仿宋" w:eastAsia="仿宋" w:hAnsi="仿宋" w:hint="eastAsia"/>
                <w:bCs/>
                <w:sz w:val="22"/>
                <w:szCs w:val="22"/>
              </w:rPr>
              <w:t>）</w:t>
            </w:r>
          </w:p>
          <w:p w14:paraId="26992B86" w14:textId="4F5A9779" w:rsidR="00B81BDC" w:rsidRPr="00D90BE5" w:rsidRDefault="00B81BDC" w:rsidP="00B81BDC">
            <w:pPr>
              <w:spacing w:line="0" w:lineRule="atLeas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C5737D" w:rsidRPr="0049456E" w14:paraId="162115FD" w14:textId="77777777" w:rsidTr="00B81BDC">
        <w:trPr>
          <w:trHeight w:val="982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1406" w14:textId="77777777" w:rsidR="00B81BDC" w:rsidRPr="00B81BDC" w:rsidRDefault="0002639D" w:rsidP="00B81BDC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 w:rsidRPr="00B81BDC">
              <w:rPr>
                <w:rFonts w:ascii="仿宋" w:eastAsia="仿宋" w:hAnsi="仿宋" w:hint="eastAsia"/>
                <w:b/>
                <w:sz w:val="24"/>
              </w:rPr>
              <w:t>通讯地址</w:t>
            </w:r>
          </w:p>
          <w:p w14:paraId="2B781B51" w14:textId="55640210" w:rsidR="00C5737D" w:rsidRPr="00D90BE5" w:rsidRDefault="00B81BDC" w:rsidP="00B81BDC">
            <w:pPr>
              <w:spacing w:line="0" w:lineRule="atLeas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81BDC">
              <w:rPr>
                <w:rFonts w:ascii="仿宋" w:eastAsia="仿宋" w:hAnsi="仿宋" w:hint="eastAsia"/>
                <w:b/>
                <w:sz w:val="24"/>
              </w:rPr>
              <w:t>及邮编</w:t>
            </w:r>
          </w:p>
        </w:tc>
        <w:tc>
          <w:tcPr>
            <w:tcW w:w="40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AC0C" w14:textId="36893860" w:rsidR="00C5737D" w:rsidRPr="00D90BE5" w:rsidRDefault="00C5737D" w:rsidP="00CD6E25">
            <w:pPr>
              <w:spacing w:line="0" w:lineRule="atLeas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02639D" w:rsidRPr="0049456E" w14:paraId="47B65857" w14:textId="77777777" w:rsidTr="00B81BDC">
        <w:trPr>
          <w:trHeight w:val="840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4548" w14:textId="77777777" w:rsidR="0002639D" w:rsidRPr="00D90BE5" w:rsidRDefault="0002639D" w:rsidP="002E3DC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bookmarkStart w:id="0" w:name="OLE_LINK2"/>
            <w:r w:rsidRPr="00D90BE5">
              <w:rPr>
                <w:rFonts w:ascii="仿宋" w:eastAsia="仿宋" w:hAnsi="仿宋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A1BC" w14:textId="77777777" w:rsidR="0002639D" w:rsidRPr="00D90BE5" w:rsidRDefault="0002639D" w:rsidP="002E3DC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AD8C" w14:textId="77777777" w:rsidR="0002639D" w:rsidRPr="00D90BE5" w:rsidRDefault="0002639D" w:rsidP="002E3DC5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90BE5">
              <w:rPr>
                <w:rFonts w:ascii="仿宋" w:eastAsia="仿宋" w:hAnsi="仿宋" w:hint="eastAsia"/>
                <w:b/>
                <w:sz w:val="28"/>
                <w:szCs w:val="28"/>
              </w:rPr>
              <w:t>微信号</w:t>
            </w:r>
          </w:p>
        </w:tc>
        <w:tc>
          <w:tcPr>
            <w:tcW w:w="17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9E43" w14:textId="77777777" w:rsidR="0002639D" w:rsidRPr="00D90BE5" w:rsidRDefault="0002639D" w:rsidP="002E3DC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bookmarkEnd w:id="0"/>
      <w:tr w:rsidR="00746CA7" w:rsidRPr="0049456E" w14:paraId="2C5BCEE9" w14:textId="77777777" w:rsidTr="00B81BDC">
        <w:trPr>
          <w:trHeight w:val="838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DFF1" w14:textId="77777777" w:rsidR="00746CA7" w:rsidRPr="00D90BE5" w:rsidRDefault="00746CA7" w:rsidP="00EF7BB4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90BE5">
              <w:rPr>
                <w:rFonts w:ascii="仿宋" w:eastAsia="仿宋" w:hAnsi="仿宋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EE53" w14:textId="77777777" w:rsidR="00746CA7" w:rsidRPr="00D90BE5" w:rsidRDefault="00746CA7" w:rsidP="00EF7BB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D4D2" w14:textId="0D771A76" w:rsidR="00746CA7" w:rsidRPr="00D90BE5" w:rsidRDefault="00B81BDC" w:rsidP="00EF7BB4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81BDC">
              <w:rPr>
                <w:rFonts w:ascii="仿宋" w:eastAsia="仿宋" w:hAnsi="仿宋" w:hint="eastAsia"/>
                <w:b/>
                <w:sz w:val="22"/>
                <w:szCs w:val="22"/>
              </w:rPr>
              <w:t>是否延边作协会员</w:t>
            </w:r>
          </w:p>
        </w:tc>
        <w:tc>
          <w:tcPr>
            <w:tcW w:w="17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60FF" w14:textId="6AA8417A" w:rsidR="00746CA7" w:rsidRPr="00D90BE5" w:rsidRDefault="00B81BDC" w:rsidP="00EF7BB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是 /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否</w:t>
            </w:r>
          </w:p>
        </w:tc>
      </w:tr>
      <w:tr w:rsidR="00491B79" w:rsidRPr="0049456E" w14:paraId="21FF7AA6" w14:textId="77777777" w:rsidTr="00B81BDC">
        <w:trPr>
          <w:trHeight w:val="6082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D2FC" w14:textId="77777777" w:rsidR="00FB6780" w:rsidRPr="00D90BE5" w:rsidRDefault="00FB6780" w:rsidP="00B81BDC">
            <w:pPr>
              <w:spacing w:line="0" w:lineRule="atLeas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90BE5">
              <w:rPr>
                <w:rFonts w:ascii="仿宋" w:eastAsia="仿宋" w:hAnsi="仿宋" w:hint="eastAsia"/>
                <w:b/>
                <w:sz w:val="28"/>
                <w:szCs w:val="28"/>
              </w:rPr>
              <w:t>作</w:t>
            </w:r>
          </w:p>
          <w:p w14:paraId="2D0A17DE" w14:textId="77777777" w:rsidR="00491B79" w:rsidRPr="00D90BE5" w:rsidRDefault="00FB6780" w:rsidP="00B81BDC">
            <w:pPr>
              <w:spacing w:line="0" w:lineRule="atLeas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90BE5">
              <w:rPr>
                <w:rFonts w:ascii="仿宋" w:eastAsia="仿宋" w:hAnsi="仿宋" w:hint="eastAsia"/>
                <w:b/>
                <w:sz w:val="28"/>
                <w:szCs w:val="28"/>
              </w:rPr>
              <w:t>者</w:t>
            </w:r>
          </w:p>
          <w:p w14:paraId="77425F1C" w14:textId="77777777" w:rsidR="00BB7331" w:rsidRPr="00D90BE5" w:rsidRDefault="00491B79" w:rsidP="00B81BDC">
            <w:pPr>
              <w:spacing w:line="0" w:lineRule="atLeas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90BE5">
              <w:rPr>
                <w:rFonts w:ascii="仿宋" w:eastAsia="仿宋" w:hAnsi="仿宋" w:hint="eastAsia"/>
                <w:b/>
                <w:sz w:val="28"/>
                <w:szCs w:val="28"/>
              </w:rPr>
              <w:t>简</w:t>
            </w:r>
          </w:p>
          <w:p w14:paraId="4847AF9B" w14:textId="77777777" w:rsidR="00C5737D" w:rsidRPr="00D90BE5" w:rsidRDefault="00491B79" w:rsidP="00B81BDC">
            <w:pPr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D90BE5">
              <w:rPr>
                <w:rFonts w:ascii="仿宋" w:eastAsia="仿宋" w:hAnsi="仿宋" w:hint="eastAsia"/>
                <w:b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40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C29E" w14:textId="39948B6E" w:rsidR="00491B79" w:rsidRPr="0064483A" w:rsidRDefault="000C5FDD" w:rsidP="00D90BE5">
            <w:pPr>
              <w:spacing w:line="0" w:lineRule="atLeast"/>
              <w:rPr>
                <w:rFonts w:ascii="仿宋" w:eastAsia="仿宋" w:hAnsi="仿宋"/>
                <w:bCs/>
                <w:sz w:val="22"/>
                <w:szCs w:val="22"/>
              </w:rPr>
            </w:pPr>
            <w:r w:rsidRPr="0064483A">
              <w:rPr>
                <w:rFonts w:ascii="仿宋" w:eastAsia="仿宋" w:hAnsi="仿宋" w:hint="eastAsia"/>
                <w:bCs/>
                <w:sz w:val="22"/>
                <w:szCs w:val="22"/>
              </w:rPr>
              <w:t>（</w:t>
            </w:r>
            <w:r w:rsidR="00D90BE5" w:rsidRPr="0064483A">
              <w:rPr>
                <w:rFonts w:ascii="仿宋" w:eastAsia="仿宋" w:hAnsi="仿宋" w:hint="eastAsia"/>
                <w:bCs/>
                <w:sz w:val="22"/>
                <w:szCs w:val="22"/>
              </w:rPr>
              <w:t>3</w:t>
            </w:r>
            <w:r w:rsidR="00D90BE5" w:rsidRPr="0064483A">
              <w:rPr>
                <w:rFonts w:ascii="仿宋" w:eastAsia="仿宋" w:hAnsi="仿宋"/>
                <w:bCs/>
                <w:sz w:val="22"/>
                <w:szCs w:val="22"/>
              </w:rPr>
              <w:t>00</w:t>
            </w:r>
            <w:r w:rsidRPr="0064483A">
              <w:rPr>
                <w:rFonts w:ascii="仿宋" w:eastAsia="仿宋" w:hAnsi="仿宋" w:hint="eastAsia"/>
                <w:bCs/>
                <w:sz w:val="22"/>
                <w:szCs w:val="22"/>
              </w:rPr>
              <w:t>字</w:t>
            </w:r>
            <w:r w:rsidR="00D90BE5" w:rsidRPr="0064483A">
              <w:rPr>
                <w:rFonts w:ascii="仿宋" w:eastAsia="仿宋" w:hAnsi="仿宋" w:hint="eastAsia"/>
                <w:bCs/>
                <w:sz w:val="22"/>
                <w:szCs w:val="22"/>
              </w:rPr>
              <w:t>以内</w:t>
            </w:r>
            <w:r w:rsidRPr="0064483A">
              <w:rPr>
                <w:rFonts w:ascii="仿宋" w:eastAsia="仿宋" w:hAnsi="仿宋" w:hint="eastAsia"/>
                <w:bCs/>
                <w:sz w:val="22"/>
                <w:szCs w:val="22"/>
              </w:rPr>
              <w:t>，</w:t>
            </w:r>
            <w:r w:rsidR="0064483A" w:rsidRPr="0064483A">
              <w:rPr>
                <w:rFonts w:ascii="仿宋" w:eastAsia="仿宋" w:hAnsi="仿宋" w:hint="eastAsia"/>
                <w:bCs/>
                <w:sz w:val="22"/>
                <w:szCs w:val="22"/>
              </w:rPr>
              <w:t>简要说明创作经历、擅长体裁、与比赛相关的创作基础</w:t>
            </w:r>
            <w:r w:rsidR="0064483A">
              <w:rPr>
                <w:rFonts w:ascii="仿宋" w:eastAsia="仿宋" w:hAnsi="仿宋" w:hint="eastAsia"/>
                <w:bCs/>
                <w:sz w:val="22"/>
                <w:szCs w:val="22"/>
              </w:rPr>
              <w:t>等</w:t>
            </w:r>
            <w:r w:rsidR="0064483A" w:rsidRPr="0064483A">
              <w:rPr>
                <w:rFonts w:ascii="仿宋" w:eastAsia="仿宋" w:hAnsi="仿宋" w:hint="eastAsia"/>
                <w:bCs/>
                <w:sz w:val="22"/>
                <w:szCs w:val="22"/>
              </w:rPr>
              <w:t>。）</w:t>
            </w:r>
          </w:p>
          <w:p w14:paraId="418D0DB7" w14:textId="77777777" w:rsidR="00D90BE5" w:rsidRDefault="00D90BE5" w:rsidP="00D90BE5">
            <w:pPr>
              <w:spacing w:line="0" w:lineRule="atLeast"/>
              <w:rPr>
                <w:rFonts w:ascii="仿宋" w:eastAsia="仿宋" w:hAnsi="仿宋"/>
                <w:bCs/>
                <w:sz w:val="24"/>
              </w:rPr>
            </w:pPr>
          </w:p>
          <w:p w14:paraId="0E81BB6A" w14:textId="79BC22B9" w:rsidR="00CD6E25" w:rsidRPr="00CD6E25" w:rsidRDefault="00CD6E25" w:rsidP="00D90BE5">
            <w:pPr>
              <w:spacing w:line="0" w:lineRule="atLeast"/>
              <w:rPr>
                <w:rFonts w:ascii="仿宋" w:eastAsia="仿宋" w:hAnsi="仿宋" w:hint="eastAsia"/>
                <w:bCs/>
                <w:sz w:val="24"/>
              </w:rPr>
            </w:pPr>
          </w:p>
        </w:tc>
      </w:tr>
    </w:tbl>
    <w:p w14:paraId="606A29F8" w14:textId="35F4A78E" w:rsidR="00621A46" w:rsidRPr="00D90BE5" w:rsidRDefault="004852DA" w:rsidP="00CD6E25">
      <w:pPr>
        <w:adjustRightInd w:val="0"/>
        <w:snapToGrid w:val="0"/>
        <w:spacing w:line="360" w:lineRule="exact"/>
        <w:jc w:val="right"/>
        <w:rPr>
          <w:rFonts w:ascii="仿宋" w:eastAsia="仿宋" w:hAnsi="仿宋"/>
          <w:bCs/>
          <w:sz w:val="24"/>
        </w:rPr>
      </w:pPr>
      <w:r w:rsidRPr="00D90BE5">
        <w:rPr>
          <w:rFonts w:ascii="仿宋" w:eastAsia="仿宋" w:hAnsi="仿宋" w:hint="eastAsia"/>
          <w:bCs/>
          <w:sz w:val="24"/>
        </w:rPr>
        <w:t>填表说明：</w:t>
      </w:r>
      <w:r w:rsidR="00621A46" w:rsidRPr="00D90BE5">
        <w:rPr>
          <w:rFonts w:ascii="仿宋" w:eastAsia="仿宋" w:hAnsi="仿宋" w:hint="eastAsia"/>
          <w:bCs/>
          <w:sz w:val="24"/>
        </w:rPr>
        <w:t>请务必用</w:t>
      </w:r>
      <w:r w:rsidR="00621A46" w:rsidRPr="00D90BE5">
        <w:rPr>
          <w:rFonts w:ascii="仿宋" w:eastAsia="仿宋" w:hAnsi="仿宋" w:hint="eastAsia"/>
          <w:b/>
          <w:sz w:val="24"/>
        </w:rPr>
        <w:t>汉文</w:t>
      </w:r>
      <w:r w:rsidR="00621A46" w:rsidRPr="00D90BE5">
        <w:rPr>
          <w:rFonts w:ascii="仿宋" w:eastAsia="仿宋" w:hAnsi="仿宋" w:hint="eastAsia"/>
          <w:bCs/>
          <w:sz w:val="24"/>
        </w:rPr>
        <w:t>填写，以备存档。</w:t>
      </w:r>
      <w:r w:rsidR="00CD6E25">
        <w:rPr>
          <w:rFonts w:ascii="仿宋" w:eastAsia="仿宋" w:hAnsi="仿宋" w:hint="eastAsia"/>
          <w:bCs/>
          <w:sz w:val="24"/>
        </w:rPr>
        <w:t>（详细说明在下一页，请仔细阅读）</w:t>
      </w:r>
    </w:p>
    <w:p w14:paraId="405FBF7F" w14:textId="34423F22" w:rsidR="00CD6E25" w:rsidRDefault="00D90BE5">
      <w:pPr>
        <w:widowControl/>
        <w:jc w:val="left"/>
        <w:rPr>
          <w:rFonts w:ascii="仿宋" w:eastAsia="仿宋" w:hAnsi="仿宋" w:hint="eastAsia"/>
          <w:bCs/>
          <w:sz w:val="24"/>
        </w:rPr>
      </w:pPr>
      <w:r>
        <w:rPr>
          <w:rFonts w:ascii="仿宋" w:eastAsia="仿宋" w:hAnsi="仿宋"/>
          <w:bCs/>
          <w:sz w:val="24"/>
        </w:rPr>
        <w:br w:type="page"/>
      </w:r>
    </w:p>
    <w:p w14:paraId="2890F9D3" w14:textId="77777777" w:rsidR="00B81BDC" w:rsidRDefault="00B81BDC">
      <w:pPr>
        <w:widowControl/>
        <w:jc w:val="left"/>
        <w:rPr>
          <w:rFonts w:ascii="仿宋" w:eastAsia="仿宋" w:hAnsi="仿宋"/>
          <w:bCs/>
          <w:sz w:val="24"/>
        </w:rPr>
      </w:pPr>
    </w:p>
    <w:tbl>
      <w:tblPr>
        <w:tblW w:w="5376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3049"/>
        <w:gridCol w:w="1559"/>
        <w:gridCol w:w="2540"/>
      </w:tblGrid>
      <w:tr w:rsidR="00B81BDC" w:rsidRPr="0049456E" w14:paraId="07FBA5CB" w14:textId="77777777" w:rsidTr="00CD6E25">
        <w:trPr>
          <w:trHeight w:val="817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0EDF" w14:textId="77777777" w:rsidR="00B81BDC" w:rsidRPr="00D90BE5" w:rsidRDefault="00B81BDC" w:rsidP="008F6A00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90BE5">
              <w:rPr>
                <w:rFonts w:ascii="仿宋" w:eastAsia="仿宋" w:hAnsi="仿宋" w:hint="eastAsia"/>
                <w:b/>
                <w:sz w:val="28"/>
                <w:szCs w:val="28"/>
              </w:rPr>
              <w:t>作品题目</w:t>
            </w:r>
          </w:p>
        </w:tc>
        <w:tc>
          <w:tcPr>
            <w:tcW w:w="40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7C77" w14:textId="7BB95D78" w:rsidR="00B81BDC" w:rsidRPr="00D90BE5" w:rsidRDefault="00B81BDC" w:rsidP="008F6A00">
            <w:pPr>
              <w:spacing w:line="0" w:lineRule="atLeas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B81BDC" w:rsidRPr="0049456E" w14:paraId="1C2047F8" w14:textId="77777777" w:rsidTr="00CD6E25">
        <w:trPr>
          <w:trHeight w:val="600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3947C" w14:textId="5BC96451" w:rsidR="00B81BDC" w:rsidRPr="00D90BE5" w:rsidRDefault="00CD6E25" w:rsidP="008F6A00">
            <w:pPr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作品体裁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179C" w14:textId="77777777" w:rsidR="00B81BDC" w:rsidRPr="00D90BE5" w:rsidRDefault="00B81BDC" w:rsidP="008F6A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AF36" w14:textId="2A5386D0" w:rsidR="00B81BDC" w:rsidRPr="00D90BE5" w:rsidRDefault="00CD6E25" w:rsidP="008F6A00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作品字数</w:t>
            </w: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0880D" w14:textId="77777777" w:rsidR="00B81BDC" w:rsidRPr="00D90BE5" w:rsidRDefault="00B81BDC" w:rsidP="008F6A0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81BDC" w:rsidRPr="00EA4F95" w14:paraId="0593233E" w14:textId="77777777" w:rsidTr="00CD6E25">
        <w:trPr>
          <w:trHeight w:val="1618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417F0" w14:textId="6D6AB80A" w:rsidR="00B81BDC" w:rsidRDefault="00CD6E25" w:rsidP="008F6A00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作品</w:t>
            </w:r>
            <w:r w:rsidR="00B81BDC" w:rsidRPr="0064483A">
              <w:rPr>
                <w:rFonts w:ascii="仿宋" w:eastAsia="仿宋" w:hAnsi="仿宋" w:hint="eastAsia"/>
                <w:b/>
                <w:sz w:val="24"/>
              </w:rPr>
              <w:t>A</w:t>
            </w:r>
            <w:r w:rsidR="00B81BDC" w:rsidRPr="0064483A">
              <w:rPr>
                <w:rFonts w:ascii="仿宋" w:eastAsia="仿宋" w:hAnsi="仿宋"/>
                <w:b/>
                <w:sz w:val="24"/>
              </w:rPr>
              <w:t>I</w:t>
            </w:r>
            <w:r w:rsidR="00B81BDC">
              <w:rPr>
                <w:rFonts w:ascii="仿宋" w:eastAsia="仿宋" w:hAnsi="仿宋" w:hint="eastAsia"/>
                <w:b/>
                <w:sz w:val="24"/>
              </w:rPr>
              <w:t>工具</w:t>
            </w:r>
          </w:p>
          <w:p w14:paraId="09E73F10" w14:textId="77777777" w:rsidR="00B81BDC" w:rsidRPr="00D90BE5" w:rsidRDefault="00B81BDC" w:rsidP="008F6A00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64483A">
              <w:rPr>
                <w:rFonts w:ascii="仿宋" w:eastAsia="仿宋" w:hAnsi="仿宋" w:hint="eastAsia"/>
                <w:b/>
                <w:sz w:val="24"/>
              </w:rPr>
              <w:t>使用情况</w:t>
            </w:r>
          </w:p>
        </w:tc>
        <w:tc>
          <w:tcPr>
            <w:tcW w:w="40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F95F" w14:textId="77777777" w:rsidR="00B81BDC" w:rsidRDefault="00B81BDC" w:rsidP="008F6A00">
            <w:pPr>
              <w:spacing w:line="0" w:lineRule="atLeast"/>
              <w:rPr>
                <w:rFonts w:ascii="仿宋" w:eastAsia="仿宋" w:hAnsi="仿宋"/>
                <w:bCs/>
                <w:sz w:val="22"/>
                <w:szCs w:val="22"/>
              </w:rPr>
            </w:pPr>
            <w:r w:rsidRPr="00EA4F95">
              <w:rPr>
                <w:rFonts w:ascii="仿宋" w:eastAsia="仿宋" w:hAnsi="仿宋" w:hint="eastAsia"/>
                <w:bCs/>
                <w:sz w:val="22"/>
                <w:szCs w:val="22"/>
              </w:rPr>
              <w:t>（</w:t>
            </w:r>
            <w:r>
              <w:rPr>
                <w:rFonts w:ascii="仿宋" w:eastAsia="仿宋" w:hAnsi="仿宋" w:hint="eastAsia"/>
                <w:bCs/>
                <w:sz w:val="22"/>
                <w:szCs w:val="22"/>
              </w:rPr>
              <w:t>请填写：</w:t>
            </w:r>
            <w:r w:rsidRPr="00EA4F95">
              <w:rPr>
                <w:rFonts w:ascii="仿宋" w:eastAsia="仿宋" w:hAnsi="仿宋" w:hint="eastAsia"/>
                <w:bCs/>
                <w:sz w:val="22"/>
                <w:szCs w:val="22"/>
              </w:rPr>
              <w:t>未使用、仅用于资料搜集、仅用于文字润色</w:t>
            </w:r>
            <w:r>
              <w:rPr>
                <w:rFonts w:ascii="仿宋" w:eastAsia="仿宋" w:hAnsi="仿宋" w:hint="eastAsia"/>
                <w:bCs/>
                <w:sz w:val="22"/>
                <w:szCs w:val="22"/>
              </w:rPr>
              <w:t>或其他使用情况。</w:t>
            </w:r>
            <w:r w:rsidRPr="00EA4F95">
              <w:rPr>
                <w:rFonts w:ascii="仿宋" w:eastAsia="仿宋" w:hAnsi="仿宋" w:hint="eastAsia"/>
                <w:bCs/>
                <w:sz w:val="22"/>
                <w:szCs w:val="22"/>
              </w:rPr>
              <w:t>）</w:t>
            </w:r>
          </w:p>
          <w:p w14:paraId="2DED599A" w14:textId="77777777" w:rsidR="00B81BDC" w:rsidRPr="00EA4F95" w:rsidRDefault="00B81BDC" w:rsidP="008F6A00">
            <w:pPr>
              <w:spacing w:line="0" w:lineRule="atLeast"/>
              <w:rPr>
                <w:rFonts w:ascii="仿宋" w:eastAsia="仿宋" w:hAnsi="仿宋"/>
                <w:sz w:val="24"/>
              </w:rPr>
            </w:pPr>
          </w:p>
        </w:tc>
      </w:tr>
      <w:tr w:rsidR="00B81BDC" w:rsidRPr="0049456E" w14:paraId="65594E44" w14:textId="77777777" w:rsidTr="00CD6E25">
        <w:trPr>
          <w:trHeight w:val="4106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E304" w14:textId="77777777" w:rsidR="00CD6E25" w:rsidRDefault="00CD6E25" w:rsidP="008F6A00">
            <w:pPr>
              <w:spacing w:line="0" w:lineRule="atLeas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诚</w:t>
            </w:r>
          </w:p>
          <w:p w14:paraId="0BB367E3" w14:textId="77777777" w:rsidR="00CD6E25" w:rsidRDefault="00CD6E25" w:rsidP="008F6A00">
            <w:pPr>
              <w:spacing w:line="0" w:lineRule="atLeas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信</w:t>
            </w:r>
          </w:p>
          <w:p w14:paraId="642C40E3" w14:textId="77777777" w:rsidR="00CD6E25" w:rsidRDefault="00CD6E25" w:rsidP="008F6A00">
            <w:pPr>
              <w:spacing w:line="0" w:lineRule="atLeas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承</w:t>
            </w:r>
          </w:p>
          <w:p w14:paraId="1C8A8573" w14:textId="7CA5153A" w:rsidR="00B81BDC" w:rsidRPr="00D90BE5" w:rsidRDefault="00CD6E25" w:rsidP="008F6A00">
            <w:pPr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诺</w:t>
            </w:r>
          </w:p>
        </w:tc>
        <w:tc>
          <w:tcPr>
            <w:tcW w:w="40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49A8" w14:textId="77777777" w:rsidR="00CD6E25" w:rsidRPr="00CD6E25" w:rsidRDefault="00CD6E25" w:rsidP="0020031D">
            <w:pPr>
              <w:widowControl/>
              <w:spacing w:line="360" w:lineRule="auto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CD6E25">
              <w:rPr>
                <w:rFonts w:ascii="仿宋" w:eastAsia="仿宋" w:hAnsi="仿宋" w:cs="宋体"/>
                <w:kern w:val="0"/>
                <w:sz w:val="24"/>
              </w:rPr>
              <w:t>本人承诺：</w:t>
            </w:r>
          </w:p>
          <w:p w14:paraId="1E8AFE47" w14:textId="283D7D28" w:rsidR="00CD6E25" w:rsidRPr="00CD6E25" w:rsidRDefault="00CD6E25" w:rsidP="0020031D">
            <w:pPr>
              <w:widowControl/>
              <w:spacing w:line="360" w:lineRule="auto"/>
              <w:ind w:firstLineChars="200" w:firstLine="480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CD6E25">
              <w:rPr>
                <w:rFonts w:ascii="仿宋" w:eastAsia="仿宋" w:hAnsi="仿宋" w:cs="宋体" w:hint="eastAsia"/>
                <w:kern w:val="0"/>
                <w:sz w:val="24"/>
              </w:rPr>
              <w:t>本人已认真阅读、全面理解并自愿遵守《第五届延边作家协会 “青年文学奖” 征集作品的通知》所有规定及要求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；</w:t>
            </w:r>
            <w:r w:rsidRPr="00CD6E25">
              <w:rPr>
                <w:rFonts w:ascii="仿宋" w:eastAsia="仿宋" w:hAnsi="仿宋" w:cs="宋体" w:hint="eastAsia"/>
                <w:kern w:val="0"/>
                <w:sz w:val="24"/>
              </w:rPr>
              <w:t>承诺所填个人信息真实有效，参赛作品为未公开发表的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本人</w:t>
            </w:r>
            <w:r w:rsidRPr="00CD6E25">
              <w:rPr>
                <w:rFonts w:ascii="仿宋" w:eastAsia="仿宋" w:hAnsi="仿宋" w:cs="宋体" w:hint="eastAsia"/>
                <w:kern w:val="0"/>
                <w:sz w:val="24"/>
              </w:rPr>
              <w:t>原创作品，AI 使用情况如实申报，无抄袭、剽窃、资料造假、重复投稿、违规使用 AI 生成作品等行为。若违反上述承诺或比赛相关规定，自愿放弃参赛资格及所获荣誉，承担相应责任。</w:t>
            </w:r>
          </w:p>
          <w:p w14:paraId="22E84FD2" w14:textId="77777777" w:rsidR="00CD6E25" w:rsidRDefault="00CD6E25" w:rsidP="0020031D">
            <w:pPr>
              <w:widowControl/>
              <w:spacing w:line="360" w:lineRule="auto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  <w:p w14:paraId="5549A85B" w14:textId="256714EB" w:rsidR="00CD6E25" w:rsidRPr="00CD6E25" w:rsidRDefault="00CD6E25" w:rsidP="0020031D">
            <w:pPr>
              <w:widowControl/>
              <w:spacing w:line="360" w:lineRule="auto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CD6E25">
              <w:rPr>
                <w:rFonts w:ascii="仿宋" w:eastAsia="仿宋" w:hAnsi="仿宋" w:cs="宋体"/>
                <w:kern w:val="0"/>
                <w:sz w:val="24"/>
              </w:rPr>
              <w:t>申报人签字：__________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（电子签名）</w:t>
            </w:r>
          </w:p>
          <w:p w14:paraId="747E94BF" w14:textId="77777777" w:rsidR="00B81BDC" w:rsidRDefault="00CD6E25" w:rsidP="0020031D">
            <w:pPr>
              <w:spacing w:line="360" w:lineRule="auto"/>
              <w:rPr>
                <w:rFonts w:ascii="仿宋" w:eastAsia="仿宋" w:hAnsi="仿宋" w:cs="宋体"/>
                <w:kern w:val="0"/>
                <w:sz w:val="24"/>
              </w:rPr>
            </w:pPr>
            <w:r w:rsidRPr="00CD6E25">
              <w:rPr>
                <w:rFonts w:ascii="仿宋" w:eastAsia="仿宋" w:hAnsi="仿宋" w:cs="宋体"/>
                <w:kern w:val="0"/>
                <w:sz w:val="24"/>
              </w:rPr>
              <w:t>日期：</w:t>
            </w:r>
            <w:r w:rsidRPr="00CD6E25">
              <w:rPr>
                <w:rFonts w:ascii="仿宋" w:eastAsia="仿宋" w:hAnsi="仿宋" w:cs="宋体"/>
                <w:kern w:val="0"/>
                <w:sz w:val="24"/>
              </w:rPr>
              <w:t>2026</w:t>
            </w:r>
            <w:r w:rsidRPr="00CD6E25">
              <w:rPr>
                <w:rFonts w:ascii="仿宋" w:eastAsia="仿宋" w:hAnsi="仿宋" w:cs="宋体"/>
                <w:kern w:val="0"/>
                <w:sz w:val="24"/>
              </w:rPr>
              <w:t>年</w:t>
            </w:r>
            <w:r w:rsidRPr="00CD6E25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  <w:r w:rsidRPr="00CD6E25">
              <w:rPr>
                <w:rFonts w:ascii="仿宋" w:eastAsia="仿宋" w:hAnsi="仿宋" w:cs="宋体"/>
                <w:kern w:val="0"/>
                <w:sz w:val="24"/>
              </w:rPr>
              <w:t>月</w:t>
            </w:r>
            <w:r w:rsidRPr="00CD6E25">
              <w:rPr>
                <w:rFonts w:ascii="仿宋" w:eastAsia="仿宋" w:hAnsi="仿宋" w:cs="宋体" w:hint="eastAsia"/>
                <w:kern w:val="0"/>
                <w:sz w:val="24"/>
              </w:rPr>
              <w:t>6</w:t>
            </w:r>
            <w:r w:rsidRPr="00CD6E25">
              <w:rPr>
                <w:rFonts w:ascii="仿宋" w:eastAsia="仿宋" w:hAnsi="仿宋" w:cs="宋体"/>
                <w:kern w:val="0"/>
                <w:sz w:val="24"/>
              </w:rPr>
              <w:t>日</w:t>
            </w:r>
          </w:p>
          <w:p w14:paraId="52C4DCD9" w14:textId="72A9BB2D" w:rsidR="0020031D" w:rsidRPr="00D90BE5" w:rsidRDefault="0020031D" w:rsidP="0020031D">
            <w:pPr>
              <w:spacing w:line="360" w:lineRule="auto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CD6E25" w:rsidRPr="0049456E" w14:paraId="34B8A43E" w14:textId="77777777" w:rsidTr="008F6A00">
        <w:trPr>
          <w:trHeight w:val="3650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533E" w14:textId="77777777" w:rsidR="00CD6E25" w:rsidRDefault="00CD6E25" w:rsidP="008F6A00">
            <w:pPr>
              <w:spacing w:line="0" w:lineRule="atLeas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填</w:t>
            </w:r>
          </w:p>
          <w:p w14:paraId="13F79291" w14:textId="77777777" w:rsidR="00CD6E25" w:rsidRDefault="00CD6E25" w:rsidP="008F6A00">
            <w:pPr>
              <w:spacing w:line="0" w:lineRule="atLeas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表</w:t>
            </w:r>
          </w:p>
          <w:p w14:paraId="753C8007" w14:textId="77777777" w:rsidR="00CD6E25" w:rsidRDefault="00CD6E25" w:rsidP="008F6A00">
            <w:pPr>
              <w:spacing w:line="0" w:lineRule="atLeas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说</w:t>
            </w:r>
          </w:p>
          <w:p w14:paraId="044969F4" w14:textId="1BBE7934" w:rsidR="00CD6E25" w:rsidRDefault="00CD6E25" w:rsidP="008F6A00">
            <w:pPr>
              <w:spacing w:line="0" w:lineRule="atLeas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明</w:t>
            </w:r>
          </w:p>
        </w:tc>
        <w:tc>
          <w:tcPr>
            <w:tcW w:w="40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023C" w14:textId="77777777" w:rsidR="0020031D" w:rsidRDefault="0020031D" w:rsidP="0020031D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bCs/>
                <w:sz w:val="24"/>
              </w:rPr>
            </w:pPr>
          </w:p>
          <w:p w14:paraId="24C79966" w14:textId="632430CD" w:rsidR="00CD6E25" w:rsidRPr="0020031D" w:rsidRDefault="00CD6E25" w:rsidP="0020031D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bCs/>
                <w:sz w:val="24"/>
              </w:rPr>
            </w:pPr>
            <w:r w:rsidRPr="0020031D">
              <w:rPr>
                <w:rFonts w:ascii="仿宋" w:eastAsia="仿宋" w:hAnsi="仿宋"/>
                <w:bCs/>
                <w:sz w:val="24"/>
              </w:rPr>
              <w:t>1.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 xml:space="preserve"> 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>请务必用</w:t>
            </w:r>
            <w:r w:rsidRPr="0020031D">
              <w:rPr>
                <w:rFonts w:ascii="仿宋" w:eastAsia="仿宋" w:hAnsi="仿宋" w:hint="eastAsia"/>
                <w:b/>
                <w:sz w:val="24"/>
              </w:rPr>
              <w:t>汉文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>填写，以备存档。</w:t>
            </w:r>
          </w:p>
          <w:p w14:paraId="4F5EC170" w14:textId="27FF4B98" w:rsidR="00CD6E25" w:rsidRPr="0020031D" w:rsidRDefault="00CD6E25" w:rsidP="0020031D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bCs/>
                <w:sz w:val="24"/>
              </w:rPr>
            </w:pPr>
            <w:r w:rsidRPr="0020031D">
              <w:rPr>
                <w:rFonts w:ascii="仿宋" w:eastAsia="仿宋" w:hAnsi="仿宋"/>
                <w:bCs/>
                <w:sz w:val="24"/>
              </w:rPr>
              <w:t>2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>. 请在下一页，直接附完整作品，不必以单独文件形式发送。</w:t>
            </w:r>
          </w:p>
          <w:p w14:paraId="012FBAF6" w14:textId="4C453663" w:rsidR="00CD6E25" w:rsidRPr="0020031D" w:rsidRDefault="00CD6E25" w:rsidP="0020031D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bCs/>
                <w:sz w:val="24"/>
              </w:rPr>
            </w:pPr>
            <w:r w:rsidRPr="0020031D">
              <w:rPr>
                <w:rFonts w:ascii="仿宋" w:eastAsia="仿宋" w:hAnsi="仿宋" w:hint="eastAsia"/>
                <w:bCs/>
                <w:sz w:val="24"/>
              </w:rPr>
              <w:t>3</w:t>
            </w:r>
            <w:r w:rsidRPr="0020031D">
              <w:rPr>
                <w:rFonts w:ascii="仿宋" w:eastAsia="仿宋" w:hAnsi="仿宋"/>
                <w:bCs/>
                <w:sz w:val="24"/>
              </w:rPr>
              <w:t>.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 xml:space="preserve"> 表格后附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>的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>作品中，不必附作者姓名。</w:t>
            </w:r>
          </w:p>
          <w:p w14:paraId="16444FE8" w14:textId="15F9791A" w:rsidR="00CD6E25" w:rsidRPr="0020031D" w:rsidRDefault="00CD6E25" w:rsidP="0020031D">
            <w:pPr>
              <w:adjustRightInd w:val="0"/>
              <w:snapToGrid w:val="0"/>
              <w:spacing w:line="360" w:lineRule="auto"/>
              <w:rPr>
                <w:rFonts w:ascii="仿宋" w:eastAsia="仿宋" w:hAnsi="仿宋" w:hint="eastAsia"/>
                <w:bCs/>
                <w:sz w:val="24"/>
              </w:rPr>
            </w:pPr>
            <w:r w:rsidRPr="0020031D">
              <w:rPr>
                <w:rFonts w:ascii="仿宋" w:eastAsia="仿宋" w:hAnsi="仿宋" w:hint="eastAsia"/>
                <w:bCs/>
                <w:sz w:val="24"/>
              </w:rPr>
              <w:t>4</w:t>
            </w:r>
            <w:r w:rsidRPr="0020031D">
              <w:rPr>
                <w:rFonts w:ascii="仿宋" w:eastAsia="仿宋" w:hAnsi="仿宋"/>
                <w:bCs/>
                <w:sz w:val="24"/>
              </w:rPr>
              <w:t xml:space="preserve">. 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>作品编号不必填写。</w:t>
            </w:r>
          </w:p>
          <w:p w14:paraId="6FAA7B32" w14:textId="77777777" w:rsidR="00CD6E25" w:rsidRPr="0020031D" w:rsidRDefault="00CD6E25" w:rsidP="0020031D">
            <w:pPr>
              <w:widowControl/>
              <w:spacing w:line="360" w:lineRule="auto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20031D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  <w:r w:rsidRPr="0020031D">
              <w:rPr>
                <w:rFonts w:ascii="仿宋" w:eastAsia="仿宋" w:hAnsi="仿宋" w:cs="宋体"/>
                <w:kern w:val="0"/>
                <w:sz w:val="24"/>
              </w:rPr>
              <w:t xml:space="preserve">. </w:t>
            </w:r>
            <w:r w:rsidRPr="0020031D">
              <w:rPr>
                <w:rFonts w:ascii="仿宋" w:eastAsia="仿宋" w:hAnsi="仿宋" w:cs="宋体" w:hint="eastAsia"/>
                <w:kern w:val="0"/>
                <w:sz w:val="24"/>
              </w:rPr>
              <w:t>作品原文格式：</w:t>
            </w:r>
          </w:p>
          <w:p w14:paraId="138569E7" w14:textId="38486F89" w:rsidR="00CD6E25" w:rsidRPr="0020031D" w:rsidRDefault="00CD6E25" w:rsidP="0020031D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bCs/>
                <w:sz w:val="24"/>
              </w:rPr>
            </w:pPr>
            <w:r w:rsidRPr="0020031D">
              <w:rPr>
                <w:rFonts w:ascii="仿宋" w:eastAsia="仿宋" w:hAnsi="仿宋" w:hint="eastAsia"/>
                <w:bCs/>
                <w:sz w:val="24"/>
              </w:rPr>
              <w:t>1）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>字体：仿宋</w:t>
            </w:r>
            <w:r w:rsidR="0020031D">
              <w:rPr>
                <w:rFonts w:ascii="仿宋" w:eastAsia="仿宋" w:hAnsi="仿宋" w:hint="eastAsia"/>
                <w:bCs/>
                <w:sz w:val="24"/>
              </w:rPr>
              <w:t>、</w:t>
            </w:r>
            <w:proofErr w:type="spellStart"/>
            <w:r w:rsidRPr="0020031D">
              <w:rPr>
                <w:rFonts w:ascii="仿宋" w:eastAsia="仿宋" w:hAnsi="仿宋" w:hint="eastAsia"/>
                <w:bCs/>
                <w:sz w:val="24"/>
              </w:rPr>
              <w:t>b</w:t>
            </w:r>
            <w:r w:rsidRPr="0020031D">
              <w:rPr>
                <w:rFonts w:ascii="仿宋" w:eastAsia="仿宋" w:hAnsi="仿宋"/>
                <w:bCs/>
                <w:sz w:val="24"/>
              </w:rPr>
              <w:t>atang</w:t>
            </w:r>
            <w:proofErr w:type="spellEnd"/>
            <w:r w:rsidRPr="0020031D">
              <w:rPr>
                <w:rFonts w:ascii="仿宋" w:eastAsia="仿宋" w:hAnsi="仿宋" w:hint="eastAsia"/>
                <w:bCs/>
                <w:sz w:val="24"/>
              </w:rPr>
              <w:t>（</w:t>
            </w:r>
            <w:r w:rsidR="0020031D">
              <w:rPr>
                <w:rFonts w:ascii="仿宋" w:eastAsia="仿宋" w:hAnsi="仿宋" w:hint="eastAsia"/>
                <w:bCs/>
                <w:sz w:val="24"/>
              </w:rPr>
              <w:t>朝文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>）；</w:t>
            </w:r>
          </w:p>
          <w:p w14:paraId="003C8802" w14:textId="6DDCD6DF" w:rsidR="00CD6E25" w:rsidRPr="0020031D" w:rsidRDefault="00CD6E25" w:rsidP="0020031D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bCs/>
                <w:sz w:val="24"/>
              </w:rPr>
            </w:pPr>
            <w:r w:rsidRPr="0020031D">
              <w:rPr>
                <w:rFonts w:ascii="仿宋" w:eastAsia="仿宋" w:hAnsi="仿宋" w:hint="eastAsia"/>
                <w:bCs/>
                <w:sz w:val="24"/>
              </w:rPr>
              <w:t>2）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>字号：1</w:t>
            </w:r>
            <w:r w:rsidRPr="0020031D">
              <w:rPr>
                <w:rFonts w:ascii="仿宋" w:eastAsia="仿宋" w:hAnsi="仿宋"/>
                <w:bCs/>
                <w:sz w:val="24"/>
              </w:rPr>
              <w:t>2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>；</w:t>
            </w:r>
          </w:p>
          <w:p w14:paraId="2D3A53F9" w14:textId="6482AD1A" w:rsidR="00CD6E25" w:rsidRPr="0020031D" w:rsidRDefault="00CD6E25" w:rsidP="0020031D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仿宋" w:eastAsia="仿宋" w:hAnsi="仿宋"/>
                <w:bCs/>
                <w:sz w:val="24"/>
              </w:rPr>
            </w:pPr>
            <w:r w:rsidRPr="0020031D">
              <w:rPr>
                <w:rFonts w:ascii="仿宋" w:eastAsia="仿宋" w:hAnsi="仿宋" w:hint="eastAsia"/>
                <w:bCs/>
                <w:sz w:val="24"/>
              </w:rPr>
              <w:t>3）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>段前后：0行</w:t>
            </w:r>
            <w:r w:rsidR="0020031D">
              <w:rPr>
                <w:rFonts w:ascii="仿宋" w:eastAsia="仿宋" w:hAnsi="仿宋" w:hint="eastAsia"/>
                <w:bCs/>
                <w:sz w:val="24"/>
              </w:rPr>
              <w:t>，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>行距：固定值1</w:t>
            </w:r>
            <w:r w:rsidRPr="0020031D">
              <w:rPr>
                <w:rFonts w:ascii="仿宋" w:eastAsia="仿宋" w:hAnsi="仿宋"/>
                <w:bCs/>
                <w:sz w:val="24"/>
              </w:rPr>
              <w:t>8</w:t>
            </w:r>
            <w:r w:rsidRPr="0020031D">
              <w:rPr>
                <w:rFonts w:ascii="仿宋" w:eastAsia="仿宋" w:hAnsi="仿宋" w:hint="eastAsia"/>
                <w:bCs/>
                <w:sz w:val="24"/>
              </w:rPr>
              <w:t>磅。</w:t>
            </w:r>
          </w:p>
          <w:p w14:paraId="0F727329" w14:textId="7E3C703B" w:rsidR="00CD6E25" w:rsidRPr="0020031D" w:rsidRDefault="00CD6E25" w:rsidP="0020031D">
            <w:pPr>
              <w:widowControl/>
              <w:spacing w:line="360" w:lineRule="auto"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</w:tr>
    </w:tbl>
    <w:p w14:paraId="7A908E4D" w14:textId="77777777" w:rsidR="00B81BDC" w:rsidRDefault="00B81BDC">
      <w:pPr>
        <w:widowControl/>
        <w:jc w:val="left"/>
        <w:rPr>
          <w:rFonts w:ascii="仿宋" w:eastAsia="仿宋" w:hAnsi="仿宋"/>
          <w:bCs/>
          <w:sz w:val="24"/>
        </w:rPr>
      </w:pPr>
    </w:p>
    <w:p w14:paraId="31FA1A22" w14:textId="5149D8BC" w:rsidR="0020031D" w:rsidRDefault="0020031D">
      <w:pPr>
        <w:widowControl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/>
          <w:b/>
          <w:sz w:val="24"/>
        </w:rPr>
        <w:br w:type="page"/>
      </w:r>
    </w:p>
    <w:p w14:paraId="50FE9292" w14:textId="77777777" w:rsidR="00D90BE5" w:rsidRPr="0064483A" w:rsidRDefault="00D90BE5" w:rsidP="00D90BE5">
      <w:pPr>
        <w:adjustRightInd w:val="0"/>
        <w:snapToGrid w:val="0"/>
        <w:spacing w:line="360" w:lineRule="exact"/>
        <w:rPr>
          <w:rFonts w:ascii="仿宋" w:eastAsia="仿宋" w:hAnsi="仿宋"/>
          <w:b/>
          <w:sz w:val="24"/>
        </w:rPr>
      </w:pPr>
    </w:p>
    <w:p w14:paraId="31BE4616" w14:textId="3D279133" w:rsidR="00621A46" w:rsidRPr="0064483A" w:rsidRDefault="00621A46" w:rsidP="00D90BE5">
      <w:pPr>
        <w:adjustRightInd w:val="0"/>
        <w:snapToGrid w:val="0"/>
        <w:spacing w:line="360" w:lineRule="exact"/>
        <w:rPr>
          <w:rFonts w:ascii="仿宋" w:eastAsia="仿宋" w:hAnsi="仿宋"/>
          <w:b/>
          <w:sz w:val="24"/>
        </w:rPr>
      </w:pPr>
      <w:r w:rsidRPr="0064483A">
        <w:rPr>
          <w:rFonts w:ascii="仿宋" w:eastAsia="仿宋" w:hAnsi="仿宋" w:hint="eastAsia"/>
          <w:b/>
          <w:sz w:val="24"/>
        </w:rPr>
        <w:t>作品编号：</w:t>
      </w:r>
    </w:p>
    <w:p w14:paraId="6B9377F5" w14:textId="77777777" w:rsidR="002838F7" w:rsidRPr="0064483A" w:rsidRDefault="00621A46" w:rsidP="00D90BE5">
      <w:pPr>
        <w:adjustRightInd w:val="0"/>
        <w:snapToGrid w:val="0"/>
        <w:spacing w:line="360" w:lineRule="exact"/>
        <w:rPr>
          <w:rFonts w:ascii="仿宋" w:eastAsia="仿宋" w:hAnsi="仿宋"/>
          <w:b/>
          <w:sz w:val="24"/>
        </w:rPr>
      </w:pPr>
      <w:r w:rsidRPr="0064483A">
        <w:rPr>
          <w:rFonts w:ascii="仿宋" w:eastAsia="仿宋" w:hAnsi="仿宋" w:hint="eastAsia"/>
          <w:b/>
          <w:sz w:val="24"/>
        </w:rPr>
        <w:t>作品体裁：</w:t>
      </w:r>
    </w:p>
    <w:p w14:paraId="136DD42A" w14:textId="77777777" w:rsidR="00621A46" w:rsidRPr="0064483A" w:rsidRDefault="00621A46" w:rsidP="00D90BE5">
      <w:pPr>
        <w:adjustRightInd w:val="0"/>
        <w:snapToGrid w:val="0"/>
        <w:spacing w:line="360" w:lineRule="exact"/>
        <w:rPr>
          <w:rFonts w:ascii="仿宋" w:eastAsia="仿宋" w:hAnsi="仿宋"/>
          <w:b/>
          <w:sz w:val="24"/>
        </w:rPr>
      </w:pPr>
      <w:r w:rsidRPr="0064483A">
        <w:rPr>
          <w:rFonts w:ascii="仿宋" w:eastAsia="仿宋" w:hAnsi="仿宋" w:hint="eastAsia"/>
          <w:b/>
          <w:sz w:val="24"/>
        </w:rPr>
        <w:t>作品题目：</w:t>
      </w:r>
    </w:p>
    <w:p w14:paraId="1D4B9246" w14:textId="77777777" w:rsidR="0064483A" w:rsidRPr="0064483A" w:rsidRDefault="0064483A" w:rsidP="00D90BE5">
      <w:pPr>
        <w:adjustRightInd w:val="0"/>
        <w:snapToGrid w:val="0"/>
        <w:spacing w:line="360" w:lineRule="exact"/>
        <w:rPr>
          <w:rFonts w:ascii="仿宋" w:eastAsia="仿宋" w:hAnsi="仿宋"/>
          <w:b/>
          <w:sz w:val="24"/>
        </w:rPr>
      </w:pPr>
    </w:p>
    <w:p w14:paraId="641D22E2" w14:textId="77777777" w:rsidR="0064483A" w:rsidRDefault="00670388" w:rsidP="00D90BE5">
      <w:pPr>
        <w:adjustRightInd w:val="0"/>
        <w:snapToGrid w:val="0"/>
        <w:spacing w:line="360" w:lineRule="exact"/>
        <w:rPr>
          <w:rFonts w:ascii="仿宋" w:eastAsia="仿宋" w:hAnsi="仿宋"/>
          <w:b/>
          <w:sz w:val="24"/>
        </w:rPr>
      </w:pPr>
      <w:r w:rsidRPr="0064483A">
        <w:rPr>
          <w:rFonts w:ascii="仿宋" w:eastAsia="仿宋" w:hAnsi="仿宋"/>
          <w:b/>
          <w:sz w:val="24"/>
        </w:rPr>
        <w:t>作品正文</w:t>
      </w:r>
      <w:r w:rsidRPr="0064483A">
        <w:rPr>
          <w:rFonts w:ascii="仿宋" w:eastAsia="仿宋" w:hAnsi="仿宋" w:hint="eastAsia"/>
          <w:b/>
          <w:sz w:val="24"/>
        </w:rPr>
        <w:t>：</w:t>
      </w:r>
    </w:p>
    <w:p w14:paraId="38618610" w14:textId="1832789C" w:rsidR="00EA4F95" w:rsidRPr="0020031D" w:rsidRDefault="00EA4F95" w:rsidP="00EA4F95">
      <w:pPr>
        <w:pBdr>
          <w:bottom w:val="single" w:sz="6" w:space="1" w:color="auto"/>
        </w:pBdr>
        <w:adjustRightInd w:val="0"/>
        <w:snapToGrid w:val="0"/>
        <w:spacing w:line="360" w:lineRule="exact"/>
        <w:jc w:val="center"/>
        <w:rPr>
          <w:rFonts w:ascii="仿宋" w:eastAsia="仿宋" w:hAnsi="仿宋"/>
          <w:bCs/>
          <w:sz w:val="24"/>
        </w:rPr>
      </w:pPr>
      <w:r w:rsidRPr="0020031D">
        <w:rPr>
          <w:rFonts w:ascii="仿宋" w:eastAsia="仿宋" w:hAnsi="仿宋" w:hint="eastAsia"/>
          <w:bCs/>
          <w:sz w:val="24"/>
        </w:rPr>
        <w:t>横线下方附完整作品</w:t>
      </w:r>
    </w:p>
    <w:p w14:paraId="06DBC81C" w14:textId="4AEE4F13" w:rsidR="00EA4F95" w:rsidRDefault="00EA4F95" w:rsidP="00D90BE5">
      <w:pPr>
        <w:adjustRightInd w:val="0"/>
        <w:snapToGrid w:val="0"/>
        <w:spacing w:line="360" w:lineRule="exact"/>
        <w:rPr>
          <w:rFonts w:ascii="仿宋" w:eastAsia="仿宋" w:hAnsi="仿宋"/>
          <w:bCs/>
          <w:sz w:val="24"/>
        </w:rPr>
      </w:pPr>
    </w:p>
    <w:p w14:paraId="335C7541" w14:textId="30531AD2" w:rsidR="00EA4F95" w:rsidRDefault="00EA4F95" w:rsidP="00D90BE5">
      <w:pPr>
        <w:adjustRightInd w:val="0"/>
        <w:snapToGrid w:val="0"/>
        <w:spacing w:line="360" w:lineRule="exact"/>
        <w:rPr>
          <w:rFonts w:ascii="仿宋" w:eastAsia="仿宋" w:hAnsi="仿宋"/>
          <w:bCs/>
          <w:sz w:val="24"/>
        </w:rPr>
      </w:pPr>
    </w:p>
    <w:p w14:paraId="7F38B31E" w14:textId="77777777" w:rsidR="0020031D" w:rsidRDefault="0020031D" w:rsidP="00D90BE5">
      <w:pPr>
        <w:adjustRightInd w:val="0"/>
        <w:snapToGrid w:val="0"/>
        <w:spacing w:line="360" w:lineRule="exact"/>
        <w:rPr>
          <w:rFonts w:ascii="仿宋" w:eastAsia="仿宋" w:hAnsi="仿宋" w:hint="eastAsia"/>
          <w:bCs/>
          <w:sz w:val="24"/>
        </w:rPr>
      </w:pPr>
    </w:p>
    <w:sectPr w:rsidR="0020031D" w:rsidSect="00EA4F95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B0DAF" w14:textId="77777777" w:rsidR="002A1F46" w:rsidRDefault="002A1F46" w:rsidP="005004D8">
      <w:r>
        <w:separator/>
      </w:r>
    </w:p>
  </w:endnote>
  <w:endnote w:type="continuationSeparator" w:id="0">
    <w:p w14:paraId="1BA64019" w14:textId="77777777" w:rsidR="002A1F46" w:rsidRDefault="002A1F46" w:rsidP="00500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425955"/>
      <w:docPartObj>
        <w:docPartGallery w:val="Page Numbers (Bottom of Page)"/>
        <w:docPartUnique/>
      </w:docPartObj>
    </w:sdtPr>
    <w:sdtEndPr/>
    <w:sdtContent>
      <w:p w14:paraId="51EBE211" w14:textId="4E0334B2" w:rsidR="00D90BE5" w:rsidRDefault="00D90BE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D393A15" w14:textId="77777777" w:rsidR="00D90BE5" w:rsidRDefault="00D90BE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24241" w14:textId="77777777" w:rsidR="002A1F46" w:rsidRDefault="002A1F46" w:rsidP="005004D8">
      <w:r>
        <w:separator/>
      </w:r>
    </w:p>
  </w:footnote>
  <w:footnote w:type="continuationSeparator" w:id="0">
    <w:p w14:paraId="79F3293C" w14:textId="77777777" w:rsidR="002A1F46" w:rsidRDefault="002A1F46" w:rsidP="005004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C6"/>
    <w:rsid w:val="0002639D"/>
    <w:rsid w:val="0003353D"/>
    <w:rsid w:val="00054A6E"/>
    <w:rsid w:val="00061A89"/>
    <w:rsid w:val="00064124"/>
    <w:rsid w:val="0007156C"/>
    <w:rsid w:val="00072362"/>
    <w:rsid w:val="00077767"/>
    <w:rsid w:val="00090C61"/>
    <w:rsid w:val="000C334E"/>
    <w:rsid w:val="000C5FDD"/>
    <w:rsid w:val="000D6536"/>
    <w:rsid w:val="00100FCD"/>
    <w:rsid w:val="001019A0"/>
    <w:rsid w:val="00102676"/>
    <w:rsid w:val="0011466D"/>
    <w:rsid w:val="00143CBD"/>
    <w:rsid w:val="001655AF"/>
    <w:rsid w:val="00175751"/>
    <w:rsid w:val="0018145F"/>
    <w:rsid w:val="00184183"/>
    <w:rsid w:val="00186A65"/>
    <w:rsid w:val="001A4EF5"/>
    <w:rsid w:val="001D2828"/>
    <w:rsid w:val="001F4658"/>
    <w:rsid w:val="0020031D"/>
    <w:rsid w:val="002276EF"/>
    <w:rsid w:val="00232648"/>
    <w:rsid w:val="0026594A"/>
    <w:rsid w:val="002838F7"/>
    <w:rsid w:val="00285083"/>
    <w:rsid w:val="002871D9"/>
    <w:rsid w:val="002A17AF"/>
    <w:rsid w:val="002A1F46"/>
    <w:rsid w:val="002B7EC0"/>
    <w:rsid w:val="002C288F"/>
    <w:rsid w:val="002D69DE"/>
    <w:rsid w:val="002E3DC5"/>
    <w:rsid w:val="002E6EC1"/>
    <w:rsid w:val="002F162A"/>
    <w:rsid w:val="002F7CAD"/>
    <w:rsid w:val="00304365"/>
    <w:rsid w:val="00320075"/>
    <w:rsid w:val="00325D4C"/>
    <w:rsid w:val="00333AF7"/>
    <w:rsid w:val="003370FF"/>
    <w:rsid w:val="00345647"/>
    <w:rsid w:val="00345793"/>
    <w:rsid w:val="00372188"/>
    <w:rsid w:val="003839A7"/>
    <w:rsid w:val="00385962"/>
    <w:rsid w:val="003B5AA1"/>
    <w:rsid w:val="003B6086"/>
    <w:rsid w:val="003C70CB"/>
    <w:rsid w:val="003F273C"/>
    <w:rsid w:val="00402281"/>
    <w:rsid w:val="00403351"/>
    <w:rsid w:val="00412754"/>
    <w:rsid w:val="004130E2"/>
    <w:rsid w:val="00422BDA"/>
    <w:rsid w:val="00423FED"/>
    <w:rsid w:val="00430CB1"/>
    <w:rsid w:val="004508E7"/>
    <w:rsid w:val="00454488"/>
    <w:rsid w:val="004803C0"/>
    <w:rsid w:val="004852DA"/>
    <w:rsid w:val="004858D6"/>
    <w:rsid w:val="00491B79"/>
    <w:rsid w:val="0049456E"/>
    <w:rsid w:val="004A0B4F"/>
    <w:rsid w:val="004A1082"/>
    <w:rsid w:val="004E59A0"/>
    <w:rsid w:val="004F278C"/>
    <w:rsid w:val="005004D8"/>
    <w:rsid w:val="00525871"/>
    <w:rsid w:val="00543903"/>
    <w:rsid w:val="00543FD5"/>
    <w:rsid w:val="00582A0C"/>
    <w:rsid w:val="005A7362"/>
    <w:rsid w:val="005B7A2D"/>
    <w:rsid w:val="005C6EF5"/>
    <w:rsid w:val="005E6943"/>
    <w:rsid w:val="005F321F"/>
    <w:rsid w:val="00621A46"/>
    <w:rsid w:val="00633140"/>
    <w:rsid w:val="00637B34"/>
    <w:rsid w:val="0064483A"/>
    <w:rsid w:val="00651A0D"/>
    <w:rsid w:val="00652E1A"/>
    <w:rsid w:val="00670388"/>
    <w:rsid w:val="006803E3"/>
    <w:rsid w:val="006963B0"/>
    <w:rsid w:val="006B1F9C"/>
    <w:rsid w:val="006C36F0"/>
    <w:rsid w:val="006F30BF"/>
    <w:rsid w:val="00710F4E"/>
    <w:rsid w:val="0072031F"/>
    <w:rsid w:val="00746CA7"/>
    <w:rsid w:val="007A17A5"/>
    <w:rsid w:val="007F75EE"/>
    <w:rsid w:val="008176E4"/>
    <w:rsid w:val="008275EF"/>
    <w:rsid w:val="00864CBC"/>
    <w:rsid w:val="008B0703"/>
    <w:rsid w:val="008B5C24"/>
    <w:rsid w:val="008E557A"/>
    <w:rsid w:val="00906130"/>
    <w:rsid w:val="00907AFB"/>
    <w:rsid w:val="009101C6"/>
    <w:rsid w:val="0096134A"/>
    <w:rsid w:val="009750FB"/>
    <w:rsid w:val="009C5D27"/>
    <w:rsid w:val="009E7680"/>
    <w:rsid w:val="009E77F9"/>
    <w:rsid w:val="00A22EB0"/>
    <w:rsid w:val="00A270F6"/>
    <w:rsid w:val="00A50937"/>
    <w:rsid w:val="00A854DB"/>
    <w:rsid w:val="00A95AF0"/>
    <w:rsid w:val="00AA7F4D"/>
    <w:rsid w:val="00AB2D38"/>
    <w:rsid w:val="00B20223"/>
    <w:rsid w:val="00B37981"/>
    <w:rsid w:val="00B57BEE"/>
    <w:rsid w:val="00B66C81"/>
    <w:rsid w:val="00B72EAA"/>
    <w:rsid w:val="00B72F53"/>
    <w:rsid w:val="00B8065C"/>
    <w:rsid w:val="00B81BDC"/>
    <w:rsid w:val="00BB7331"/>
    <w:rsid w:val="00BD7515"/>
    <w:rsid w:val="00C136EF"/>
    <w:rsid w:val="00C23BE4"/>
    <w:rsid w:val="00C26269"/>
    <w:rsid w:val="00C37F99"/>
    <w:rsid w:val="00C5737D"/>
    <w:rsid w:val="00C6368F"/>
    <w:rsid w:val="00CD3218"/>
    <w:rsid w:val="00CD6E25"/>
    <w:rsid w:val="00CE3335"/>
    <w:rsid w:val="00CF6929"/>
    <w:rsid w:val="00D01E1B"/>
    <w:rsid w:val="00D464BA"/>
    <w:rsid w:val="00D70835"/>
    <w:rsid w:val="00D9022F"/>
    <w:rsid w:val="00D90BE5"/>
    <w:rsid w:val="00D94636"/>
    <w:rsid w:val="00D95B1B"/>
    <w:rsid w:val="00DC05E8"/>
    <w:rsid w:val="00DD6111"/>
    <w:rsid w:val="00DE280E"/>
    <w:rsid w:val="00E17675"/>
    <w:rsid w:val="00E21D5C"/>
    <w:rsid w:val="00E2568A"/>
    <w:rsid w:val="00E256F9"/>
    <w:rsid w:val="00EA4F95"/>
    <w:rsid w:val="00EB3568"/>
    <w:rsid w:val="00F2041E"/>
    <w:rsid w:val="00F22CED"/>
    <w:rsid w:val="00F27140"/>
    <w:rsid w:val="00F70E34"/>
    <w:rsid w:val="00F81071"/>
    <w:rsid w:val="00FB4AD5"/>
    <w:rsid w:val="00FB6780"/>
    <w:rsid w:val="00FE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006DEE"/>
  <w15:docId w15:val="{74588C55-B4A5-44BE-AF89-C8EC398B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6E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6EF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00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004D8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5004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004D8"/>
    <w:rPr>
      <w:kern w:val="2"/>
      <w:sz w:val="18"/>
      <w:szCs w:val="18"/>
    </w:rPr>
  </w:style>
  <w:style w:type="paragraph" w:styleId="a8">
    <w:name w:val="Balloon Text"/>
    <w:basedOn w:val="a"/>
    <w:link w:val="a9"/>
    <w:rsid w:val="00621A46"/>
    <w:rPr>
      <w:sz w:val="18"/>
      <w:szCs w:val="18"/>
    </w:rPr>
  </w:style>
  <w:style w:type="character" w:customStyle="1" w:styleId="a9">
    <w:name w:val="批注框文本 字符"/>
    <w:basedOn w:val="a0"/>
    <w:link w:val="a8"/>
    <w:rsid w:val="00621A4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8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\A2020&#24180;\2020&#31532;&#20108;&#23626;&#38738;&#24180;&#25991;&#23398;&#22870;\&#31532;&#20108;&#23626;&#8220;&#20013;&#22269;&#26397;&#40092;&#26063;&#38738;&#24180;&#25991;&#23398;&#22870;&#8221;&#21442;&#36187;&#30331;&#35760;&#34920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205BB-C643-4B19-BECE-C1E6A14C0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第二届“中国朝鲜族青年文学奖”参赛登记表.dotx</Template>
  <TotalTime>87</TotalTime>
  <Pages>3</Pages>
  <Words>106</Words>
  <Characters>606</Characters>
  <Application>Microsoft Office Word</Application>
  <DocSecurity>0</DocSecurity>
  <Lines>5</Lines>
  <Paragraphs>1</Paragraphs>
  <ScaleCrop>false</ScaleCrop>
  <Company>微软中国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leovo</dc:creator>
  <cp:lastModifiedBy>小丑 闵</cp:lastModifiedBy>
  <cp:revision>15</cp:revision>
  <cp:lastPrinted>2024-03-13T06:40:00Z</cp:lastPrinted>
  <dcterms:created xsi:type="dcterms:W3CDTF">2020-09-21T07:41:00Z</dcterms:created>
  <dcterms:modified xsi:type="dcterms:W3CDTF">2026-01-07T05:56:00Z</dcterms:modified>
</cp:coreProperties>
</file>